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90" w:rsidRDefault="00C26BC0" w:rsidP="00BE3F90">
      <w:pPr>
        <w:spacing w:after="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KYTC - Division of Motor Carriers</w:t>
      </w:r>
    </w:p>
    <w:p w:rsidR="00BE3F90" w:rsidRDefault="00C26BC0" w:rsidP="00BE3F90">
      <w:pPr>
        <w:spacing w:after="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Highway </w:t>
      </w:r>
      <w:r w:rsidR="00A675AE">
        <w:rPr>
          <w:b/>
          <w:sz w:val="48"/>
          <w:szCs w:val="48"/>
        </w:rPr>
        <w:t xml:space="preserve">Construction </w:t>
      </w:r>
      <w:r w:rsidR="0016235A">
        <w:rPr>
          <w:b/>
          <w:sz w:val="48"/>
          <w:szCs w:val="48"/>
        </w:rPr>
        <w:t xml:space="preserve">Restriction </w:t>
      </w:r>
      <w:r w:rsidR="00A675AE">
        <w:rPr>
          <w:b/>
          <w:sz w:val="48"/>
          <w:szCs w:val="48"/>
        </w:rPr>
        <w:t>Notifica</w:t>
      </w:r>
      <w:r w:rsidR="00360CE9">
        <w:rPr>
          <w:b/>
          <w:sz w:val="48"/>
          <w:szCs w:val="48"/>
        </w:rPr>
        <w:t>ti</w:t>
      </w:r>
      <w:r w:rsidR="00A675AE">
        <w:rPr>
          <w:b/>
          <w:sz w:val="48"/>
          <w:szCs w:val="48"/>
        </w:rPr>
        <w:t>on</w:t>
      </w:r>
      <w:r>
        <w:rPr>
          <w:b/>
          <w:sz w:val="48"/>
          <w:szCs w:val="48"/>
        </w:rPr>
        <w:t xml:space="preserve"> Form</w:t>
      </w:r>
    </w:p>
    <w:p w:rsidR="00BE3F90" w:rsidRPr="00701D5D" w:rsidRDefault="00C26BC0" w:rsidP="00C26BC0">
      <w:pPr>
        <w:spacing w:after="0"/>
        <w:rPr>
          <w:b/>
        </w:rPr>
      </w:pPr>
      <w:r w:rsidRPr="00701D5D">
        <w:rPr>
          <w:b/>
        </w:rPr>
        <w:t>***C</w:t>
      </w:r>
      <w:r w:rsidR="00BE3F90" w:rsidRPr="00701D5D">
        <w:rPr>
          <w:b/>
        </w:rPr>
        <w:t xml:space="preserve">onstruction notifications should be </w:t>
      </w:r>
      <w:r w:rsidR="00B80A74" w:rsidRPr="00701D5D">
        <w:rPr>
          <w:b/>
        </w:rPr>
        <w:t xml:space="preserve">e-mailed </w:t>
      </w:r>
      <w:r w:rsidR="00BE3F90" w:rsidRPr="00701D5D">
        <w:rPr>
          <w:b/>
        </w:rPr>
        <w:t>to the Division of Motor Carriers Overweight/ Over</w:t>
      </w:r>
      <w:r w:rsidR="00BE3F90" w:rsidRPr="00701D5D">
        <w:t xml:space="preserve"> </w:t>
      </w:r>
      <w:r w:rsidR="00857DF8" w:rsidRPr="00701D5D">
        <w:rPr>
          <w:b/>
        </w:rPr>
        <w:t>Dimensional Section</w:t>
      </w:r>
      <w:r w:rsidRPr="00701D5D">
        <w:rPr>
          <w:b/>
        </w:rPr>
        <w:t xml:space="preserve"> </w:t>
      </w:r>
      <w:hyperlink r:id="rId8" w:history="1">
        <w:r w:rsidRPr="00701D5D">
          <w:rPr>
            <w:rStyle w:val="Hyperlink"/>
            <w:b/>
            <w:color w:val="365F91" w:themeColor="accent1" w:themeShade="BF"/>
          </w:rPr>
          <w:t>owod.dmc@ky.gov</w:t>
        </w:r>
      </w:hyperlink>
      <w:r w:rsidRPr="00701D5D">
        <w:rPr>
          <w:b/>
        </w:rPr>
        <w:t xml:space="preserve"> </w:t>
      </w:r>
      <w:r w:rsidR="00B80A74" w:rsidRPr="00701D5D">
        <w:rPr>
          <w:b/>
        </w:rPr>
        <w:t xml:space="preserve"> at least </w:t>
      </w:r>
      <w:r w:rsidR="00BE3F90" w:rsidRPr="00701D5D">
        <w:rPr>
          <w:b/>
        </w:rPr>
        <w:t>1</w:t>
      </w:r>
      <w:r w:rsidRPr="00701D5D">
        <w:rPr>
          <w:b/>
        </w:rPr>
        <w:t>0 business days</w:t>
      </w:r>
      <w:r w:rsidR="00B80A74" w:rsidRPr="00701D5D">
        <w:rPr>
          <w:b/>
        </w:rPr>
        <w:t xml:space="preserve"> prior to construction </w:t>
      </w:r>
      <w:r w:rsidRPr="00701D5D">
        <w:rPr>
          <w:b/>
        </w:rPr>
        <w:t xml:space="preserve">when possible.  Call </w:t>
      </w:r>
      <w:r w:rsidR="00B80A74" w:rsidRPr="00701D5D">
        <w:rPr>
          <w:b/>
        </w:rPr>
        <w:t xml:space="preserve">the Overweight/Over Dimensional Section at </w:t>
      </w:r>
      <w:r w:rsidRPr="00701D5D">
        <w:rPr>
          <w:b/>
        </w:rPr>
        <w:t>(502)564-1257 if you have any questions.***</w:t>
      </w:r>
    </w:p>
    <w:p w:rsidR="00BE3F90" w:rsidRDefault="00BE3F90" w:rsidP="00C26A8F">
      <w:pPr>
        <w:spacing w:after="0"/>
        <w:rPr>
          <w:sz w:val="24"/>
          <w:szCs w:val="24"/>
        </w:rPr>
      </w:pPr>
    </w:p>
    <w:p w:rsidR="004819C3" w:rsidRDefault="00360CE9" w:rsidP="00315289">
      <w:pPr>
        <w:spacing w:after="0"/>
        <w:rPr>
          <w:b/>
          <w:sz w:val="24"/>
          <w:szCs w:val="48"/>
        </w:rPr>
      </w:pPr>
      <w:r w:rsidRPr="00C26A8F">
        <w:rPr>
          <w:sz w:val="24"/>
          <w:szCs w:val="24"/>
        </w:rPr>
        <w:t xml:space="preserve">Notification </w:t>
      </w:r>
      <w:r w:rsidR="00A675AE" w:rsidRPr="00C26A8F">
        <w:rPr>
          <w:sz w:val="24"/>
          <w:szCs w:val="24"/>
        </w:rPr>
        <w:t>Date</w:t>
      </w:r>
      <w:r w:rsidR="00681E9F">
        <w:rPr>
          <w:sz w:val="24"/>
          <w:szCs w:val="24"/>
        </w:rPr>
        <w:t>:</w:t>
      </w:r>
      <w:r w:rsidR="00A33EC4" w:rsidRPr="00A33EC4">
        <w:rPr>
          <w:b/>
          <w:sz w:val="48"/>
          <w:szCs w:val="48"/>
        </w:rPr>
        <w:t xml:space="preserve"> </w:t>
      </w:r>
      <w:sdt>
        <w:sdtPr>
          <w:rPr>
            <w:b/>
            <w:sz w:val="24"/>
            <w:szCs w:val="48"/>
          </w:rPr>
          <w:id w:val="149242157"/>
          <w:placeholder>
            <w:docPart w:val="76CDC6B511754B7198FF356656E963E8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A33EC4" w:rsidRPr="0083419C">
            <w:rPr>
              <w:rStyle w:val="PlaceholderText"/>
              <w:sz w:val="24"/>
            </w:rPr>
            <w:t>Click here to enter a date.</w:t>
          </w:r>
        </w:sdtContent>
      </w:sdt>
    </w:p>
    <w:p w:rsidR="004819C3" w:rsidRPr="004819C3" w:rsidRDefault="004819C3" w:rsidP="00315289">
      <w:pPr>
        <w:spacing w:after="0"/>
        <w:rPr>
          <w:sz w:val="24"/>
          <w:szCs w:val="48"/>
        </w:rPr>
      </w:pPr>
      <w:r>
        <w:rPr>
          <w:sz w:val="24"/>
          <w:szCs w:val="48"/>
        </w:rPr>
        <w:t xml:space="preserve">Work Type:  </w:t>
      </w:r>
      <w:sdt>
        <w:sdtPr>
          <w:rPr>
            <w:sz w:val="24"/>
            <w:szCs w:val="48"/>
          </w:rPr>
          <w:id w:val="178612735"/>
          <w:placeholder>
            <w:docPart w:val="676F2762A6DC47B8AC0815DB5A65C6E5"/>
          </w:placeholder>
          <w:showingPlcHdr/>
          <w:dropDownList>
            <w:listItem w:displayText="Pavement Rehab" w:value="Pavement Rehab"/>
            <w:listItem w:displayText="Bridge Rehab" w:value="Bridge Rehab"/>
            <w:listItem w:displayText="New Construction" w:value="New Construction"/>
          </w:dropDownList>
        </w:sdtPr>
        <w:sdtContent>
          <w:r w:rsidRPr="00632802">
            <w:rPr>
              <w:rStyle w:val="PlaceholderText"/>
            </w:rPr>
            <w:t xml:space="preserve">Choose </w:t>
          </w:r>
          <w:r>
            <w:rPr>
              <w:rStyle w:val="PlaceholderText"/>
            </w:rPr>
            <w:t>Work Type</w:t>
          </w:r>
          <w:r w:rsidRPr="00632802">
            <w:rPr>
              <w:rStyle w:val="PlaceholderText"/>
            </w:rPr>
            <w:t>.</w:t>
          </w:r>
        </w:sdtContent>
      </w:sdt>
    </w:p>
    <w:p w:rsidR="003C758A" w:rsidRDefault="003C758A" w:rsidP="00C26A8F">
      <w:pPr>
        <w:spacing w:after="0"/>
        <w:rPr>
          <w:sz w:val="24"/>
          <w:szCs w:val="24"/>
        </w:rPr>
      </w:pPr>
    </w:p>
    <w:p w:rsidR="003C758A" w:rsidRDefault="003C758A" w:rsidP="00C26A8F">
      <w:pPr>
        <w:spacing w:after="0"/>
        <w:rPr>
          <w:sz w:val="24"/>
          <w:szCs w:val="24"/>
        </w:rPr>
        <w:sectPr w:rsidR="003C758A" w:rsidSect="00203E92">
          <w:pgSz w:w="12240" w:h="15840"/>
          <w:pgMar w:top="360" w:right="810" w:bottom="360" w:left="540" w:header="720" w:footer="720" w:gutter="0"/>
          <w:cols w:space="720"/>
          <w:docGrid w:linePitch="360"/>
        </w:sectPr>
      </w:pPr>
    </w:p>
    <w:p w:rsidR="004819C3" w:rsidRDefault="004819C3" w:rsidP="00C26A8F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Route Number:  </w:t>
      </w:r>
      <w:sdt>
        <w:sdtPr>
          <w:rPr>
            <w:sz w:val="24"/>
            <w:szCs w:val="24"/>
          </w:rPr>
          <w:id w:val="178612745"/>
          <w:placeholder>
            <w:docPart w:val="F09DAC77F8AB4087855160902DD854E6"/>
          </w:placeholder>
          <w:showingPlcHdr/>
          <w:text/>
        </w:sdtPr>
        <w:sdtContent>
          <w:r w:rsidRPr="00632802">
            <w:rPr>
              <w:rStyle w:val="PlaceholderText"/>
            </w:rPr>
            <w:t xml:space="preserve">Click to enter </w:t>
          </w:r>
          <w:r>
            <w:rPr>
              <w:rStyle w:val="PlaceholderText"/>
            </w:rPr>
            <w:t>Route #</w:t>
          </w:r>
          <w:r w:rsidRPr="00632802">
            <w:rPr>
              <w:rStyle w:val="PlaceholderText"/>
            </w:rPr>
            <w:t>.</w:t>
          </w:r>
        </w:sdtContent>
      </w:sdt>
    </w:p>
    <w:p w:rsidR="00315289" w:rsidRDefault="0016235A" w:rsidP="00C26A8F">
      <w:pPr>
        <w:spacing w:after="0"/>
        <w:rPr>
          <w:sz w:val="24"/>
          <w:szCs w:val="24"/>
        </w:rPr>
      </w:pPr>
      <w:r w:rsidRPr="0016235A">
        <w:rPr>
          <w:sz w:val="24"/>
          <w:szCs w:val="24"/>
        </w:rPr>
        <w:t>Restriction</w:t>
      </w:r>
      <w:r w:rsidR="00A675AE" w:rsidRPr="00C26A8F">
        <w:rPr>
          <w:sz w:val="24"/>
          <w:szCs w:val="24"/>
        </w:rPr>
        <w:t xml:space="preserve"> start date: </w:t>
      </w:r>
      <w:sdt>
        <w:sdtPr>
          <w:rPr>
            <w:b/>
            <w:sz w:val="24"/>
            <w:szCs w:val="48"/>
          </w:rPr>
          <w:id w:val="149242159"/>
          <w:placeholder>
            <w:docPart w:val="CE98FE60B80D411897AF404AB003B7D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315289" w:rsidRPr="0083419C">
            <w:rPr>
              <w:rStyle w:val="PlaceholderText"/>
              <w:sz w:val="24"/>
            </w:rPr>
            <w:t>Click here to enter a date.</w:t>
          </w:r>
        </w:sdtContent>
      </w:sdt>
      <w:r w:rsidR="00315289" w:rsidRPr="00C26A8F">
        <w:rPr>
          <w:sz w:val="24"/>
          <w:szCs w:val="24"/>
        </w:rPr>
        <w:t xml:space="preserve"> </w:t>
      </w:r>
    </w:p>
    <w:p w:rsidR="00315289" w:rsidRDefault="0016235A" w:rsidP="00C26A8F">
      <w:pPr>
        <w:spacing w:after="0"/>
        <w:rPr>
          <w:sz w:val="24"/>
          <w:szCs w:val="24"/>
        </w:rPr>
      </w:pPr>
      <w:r w:rsidRPr="0016235A">
        <w:rPr>
          <w:sz w:val="24"/>
          <w:szCs w:val="24"/>
        </w:rPr>
        <w:t>Restriction</w:t>
      </w:r>
      <w:r w:rsidR="00A675AE" w:rsidRPr="00C26A8F">
        <w:rPr>
          <w:sz w:val="24"/>
          <w:szCs w:val="24"/>
        </w:rPr>
        <w:t xml:space="preserve"> end date: </w:t>
      </w:r>
      <w:sdt>
        <w:sdtPr>
          <w:rPr>
            <w:b/>
            <w:sz w:val="24"/>
            <w:szCs w:val="48"/>
          </w:rPr>
          <w:id w:val="149242160"/>
          <w:placeholder>
            <w:docPart w:val="276699DEA61549539FF7A8A747FA6B36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315289" w:rsidRPr="0083419C">
            <w:rPr>
              <w:rStyle w:val="PlaceholderText"/>
              <w:sz w:val="24"/>
            </w:rPr>
            <w:t>Click here to enter a date.</w:t>
          </w:r>
        </w:sdtContent>
      </w:sdt>
      <w:r w:rsidR="00315289" w:rsidRPr="00C26A8F">
        <w:rPr>
          <w:sz w:val="24"/>
          <w:szCs w:val="24"/>
        </w:rPr>
        <w:t xml:space="preserve"> </w:t>
      </w:r>
    </w:p>
    <w:p w:rsidR="00315289" w:rsidRDefault="00A675AE" w:rsidP="00C26A8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 xml:space="preserve">Starting mile point: </w:t>
      </w:r>
      <w:r w:rsidR="00315289" w:rsidRPr="00C26A8F">
        <w:rPr>
          <w:sz w:val="24"/>
          <w:szCs w:val="24"/>
        </w:rPr>
        <w:t xml:space="preserve"> </w:t>
      </w:r>
      <w:r w:rsidR="00A33EC4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56824446"/>
          <w:placeholder>
            <w:docPart w:val="359AA042EDBA4049A689FC6D581E91F4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 xml:space="preserve">Click here to enter </w:t>
          </w:r>
          <w:r w:rsidR="00A649B4">
            <w:rPr>
              <w:rStyle w:val="PlaceholderText"/>
            </w:rPr>
            <w:t>mile point</w:t>
          </w:r>
          <w:r w:rsidR="00681E9F" w:rsidRPr="00C12907">
            <w:rPr>
              <w:rStyle w:val="PlaceholderText"/>
            </w:rPr>
            <w:t>.</w:t>
          </w:r>
        </w:sdtContent>
      </w:sdt>
    </w:p>
    <w:p w:rsidR="00681E9F" w:rsidRDefault="00A675AE" w:rsidP="00C26A8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 xml:space="preserve">Ending mile point: </w:t>
      </w:r>
      <w:r w:rsidR="00315289" w:rsidRPr="00C26A8F">
        <w:rPr>
          <w:sz w:val="24"/>
          <w:szCs w:val="24"/>
        </w:rPr>
        <w:t xml:space="preserve"> </w:t>
      </w:r>
      <w:r w:rsidR="00A33EC4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56824447"/>
          <w:placeholder>
            <w:docPart w:val="63A2470775F840F7AF7C253CC611A43C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 xml:space="preserve">Click here to enter </w:t>
          </w:r>
          <w:r w:rsidR="00A649B4">
            <w:rPr>
              <w:rStyle w:val="PlaceholderText"/>
            </w:rPr>
            <w:t>mile point</w:t>
          </w:r>
          <w:r w:rsidR="00681E9F" w:rsidRPr="00C12907">
            <w:rPr>
              <w:rStyle w:val="PlaceholderText"/>
            </w:rPr>
            <w:t>.</w:t>
          </w:r>
        </w:sdtContent>
      </w:sdt>
    </w:p>
    <w:p w:rsidR="004819C3" w:rsidRDefault="004819C3" w:rsidP="00C26A8F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County:  </w:t>
      </w:r>
      <w:sdt>
        <w:sdtPr>
          <w:rPr>
            <w:sz w:val="24"/>
            <w:szCs w:val="24"/>
          </w:rPr>
          <w:id w:val="178612755"/>
          <w:placeholder>
            <w:docPart w:val="B44A1624F05142CA89670B2F4151FC4B"/>
          </w:placeholder>
          <w:showingPlcHdr/>
          <w:text/>
        </w:sdtPr>
        <w:sdtContent>
          <w:r w:rsidRPr="00632802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County</w:t>
          </w:r>
          <w:r w:rsidRPr="00632802">
            <w:rPr>
              <w:rStyle w:val="PlaceholderText"/>
            </w:rPr>
            <w:t>.</w:t>
          </w:r>
        </w:sdtContent>
      </w:sdt>
    </w:p>
    <w:p w:rsidR="00E725F8" w:rsidRDefault="00E725F8" w:rsidP="00C26A8F">
      <w:pPr>
        <w:spacing w:after="0"/>
        <w:rPr>
          <w:sz w:val="24"/>
          <w:szCs w:val="24"/>
        </w:rPr>
      </w:pPr>
      <w:r>
        <w:rPr>
          <w:sz w:val="24"/>
          <w:szCs w:val="24"/>
        </w:rPr>
        <w:t>Direction</w:t>
      </w:r>
      <w:r w:rsidR="00A649B4">
        <w:rPr>
          <w:sz w:val="24"/>
          <w:szCs w:val="24"/>
        </w:rPr>
        <w:t>:</w:t>
      </w:r>
      <w:r w:rsidR="003C758A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59553897"/>
          <w:placeholder>
            <w:docPart w:val="6896605709604E5FB78F690E7806B2C9"/>
          </w:placeholder>
          <w:showingPlcHdr/>
          <w:dropDownList>
            <w:listItem w:displayText="Northbound" w:value="Northbound"/>
            <w:listItem w:displayText="Southbound" w:value="Southbound"/>
            <w:listItem w:displayText="Eastbound" w:value="Eastbound"/>
            <w:listItem w:displayText="Westbound" w:value="Westbound"/>
            <w:listItem w:displayText="Both Directions" w:value="Both Directions"/>
          </w:dropDownList>
        </w:sdtPr>
        <w:sdtContent>
          <w:r w:rsidRPr="00123E7D">
            <w:rPr>
              <w:rStyle w:val="PlaceholderText"/>
            </w:rPr>
            <w:t xml:space="preserve">Choose </w:t>
          </w:r>
          <w:r w:rsidR="00A649B4">
            <w:rPr>
              <w:rStyle w:val="PlaceholderText"/>
            </w:rPr>
            <w:t>Direction</w:t>
          </w:r>
          <w:r w:rsidRPr="00123E7D">
            <w:rPr>
              <w:rStyle w:val="PlaceholderText"/>
            </w:rPr>
            <w:t>.</w:t>
          </w:r>
        </w:sdtContent>
      </w:sdt>
    </w:p>
    <w:p w:rsidR="003C758A" w:rsidRDefault="003C758A" w:rsidP="00C26A8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Posted Speed Limit:  </w:t>
      </w:r>
      <w:sdt>
        <w:sdtPr>
          <w:rPr>
            <w:sz w:val="24"/>
            <w:szCs w:val="24"/>
          </w:rPr>
          <w:id w:val="162987753"/>
          <w:placeholder>
            <w:docPart w:val="8B892C617E654DDEA13E427347253B39"/>
          </w:placeholder>
          <w:showingPlcHdr/>
          <w:dropDownList>
            <w:listItem w:displayText="70" w:value="70"/>
            <w:listItem w:displayText="65" w:value="65"/>
            <w:listItem w:displayText="55" w:value="55"/>
            <w:listItem w:displayText="45" w:value="45"/>
          </w:dropDownList>
        </w:sdtPr>
        <w:sdtContent>
          <w:r w:rsidRPr="002B2A92">
            <w:rPr>
              <w:rStyle w:val="PlaceholderText"/>
            </w:rPr>
            <w:t>Choose an item.</w:t>
          </w:r>
        </w:sdtContent>
      </w:sdt>
    </w:p>
    <w:p w:rsidR="003C758A" w:rsidRDefault="003C758A" w:rsidP="00C26A8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Workzone Speed Limit:  </w:t>
      </w:r>
      <w:sdt>
        <w:sdtPr>
          <w:rPr>
            <w:sz w:val="24"/>
            <w:szCs w:val="24"/>
          </w:rPr>
          <w:id w:val="162987755"/>
          <w:placeholder>
            <w:docPart w:val="A9CA13D143564FEFB121ADF80258F734"/>
          </w:placeholder>
          <w:showingPlcHdr/>
          <w:dropDownList>
            <w:listItem w:displayText="60" w:value="60"/>
            <w:listItem w:displayText="55" w:value="55"/>
            <w:listItem w:displayText="50" w:value="50"/>
            <w:listItem w:displayText="45" w:value="45"/>
            <w:listItem w:displayText="40" w:value="40"/>
          </w:dropDownList>
        </w:sdtPr>
        <w:sdtContent>
          <w:r w:rsidRPr="002B2A92">
            <w:rPr>
              <w:rStyle w:val="PlaceholderText"/>
            </w:rPr>
            <w:t>Choose an item.</w:t>
          </w:r>
        </w:sdtContent>
      </w:sdt>
    </w:p>
    <w:p w:rsidR="003C758A" w:rsidRDefault="003C758A" w:rsidP="00C26A8F">
      <w:pPr>
        <w:spacing w:after="0"/>
        <w:rPr>
          <w:sz w:val="24"/>
          <w:szCs w:val="24"/>
        </w:rPr>
      </w:pPr>
      <w:r>
        <w:rPr>
          <w:sz w:val="24"/>
          <w:szCs w:val="24"/>
        </w:rPr>
        <w:t>Lane Limit</w:t>
      </w:r>
      <w:r w:rsidR="00C669BB" w:rsidRPr="00C669BB">
        <w:rPr>
          <w:sz w:val="24"/>
          <w:szCs w:val="24"/>
        </w:rPr>
        <w:t xml:space="preserve"> </w:t>
      </w:r>
      <w:r w:rsidR="00C669BB">
        <w:rPr>
          <w:sz w:val="24"/>
          <w:szCs w:val="24"/>
        </w:rPr>
        <w:t>Duration</w:t>
      </w:r>
      <w:r>
        <w:rPr>
          <w:sz w:val="24"/>
          <w:szCs w:val="24"/>
        </w:rPr>
        <w:t>:</w:t>
      </w:r>
      <w:r w:rsidR="00C669BB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62987756"/>
          <w:placeholder>
            <w:docPart w:val="94FCFE0727134D8D86137B127D7C9E36"/>
          </w:placeholder>
          <w:showingPlcHdr/>
          <w:dropDownList>
            <w:listItem w:displayText="Daytime Only" w:value="Daytime Only"/>
            <w:listItem w:displayText="Nightime Only" w:value="Nightime Only"/>
            <w:listItem w:displayText="24/7" w:value="24/7"/>
          </w:dropDownList>
        </w:sdtPr>
        <w:sdtContent>
          <w:r w:rsidRPr="002B2A92">
            <w:rPr>
              <w:rStyle w:val="PlaceholderText"/>
            </w:rPr>
            <w:t>Choose an item.</w:t>
          </w:r>
        </w:sdtContent>
      </w:sdt>
    </w:p>
    <w:p w:rsidR="00C669BB" w:rsidRDefault="00C669BB" w:rsidP="00C26A8F">
      <w:pPr>
        <w:spacing w:after="0"/>
        <w:rPr>
          <w:sz w:val="24"/>
          <w:szCs w:val="24"/>
        </w:rPr>
        <w:sectPr w:rsidR="00C669BB" w:rsidSect="00C669BB">
          <w:type w:val="continuous"/>
          <w:pgSz w:w="12240" w:h="15840"/>
          <w:pgMar w:top="360" w:right="810" w:bottom="360" w:left="540" w:header="720" w:footer="720" w:gutter="0"/>
          <w:cols w:num="2" w:space="720"/>
          <w:docGrid w:linePitch="360"/>
        </w:sectPr>
      </w:pPr>
    </w:p>
    <w:p w:rsidR="00E725F8" w:rsidRDefault="00E725F8" w:rsidP="00C26A8F">
      <w:pPr>
        <w:spacing w:after="0"/>
        <w:rPr>
          <w:sz w:val="24"/>
          <w:szCs w:val="24"/>
        </w:rPr>
      </w:pPr>
    </w:p>
    <w:p w:rsidR="00A33EC4" w:rsidRDefault="002D5121" w:rsidP="00C26A8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Physical measurement of narrowest point</w:t>
      </w:r>
      <w:r w:rsidR="00203E92" w:rsidRPr="00C26A8F">
        <w:rPr>
          <w:sz w:val="24"/>
          <w:szCs w:val="24"/>
        </w:rPr>
        <w:t xml:space="preserve">: </w:t>
      </w:r>
    </w:p>
    <w:p w:rsidR="00BE3F90" w:rsidRDefault="00203E92" w:rsidP="00C26A8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Width</w:t>
      </w:r>
      <w:r w:rsidR="00971275">
        <w:rPr>
          <w:sz w:val="24"/>
          <w:szCs w:val="24"/>
        </w:rPr>
        <w:t xml:space="preserve">:  </w:t>
      </w:r>
      <w:r w:rsidRPr="00C26A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6824448"/>
          <w:placeholder>
            <w:docPart w:val="B07A0EF3E3124FE9AD480666ADF6534B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  <w:r w:rsidRPr="00C26A8F">
        <w:rPr>
          <w:sz w:val="24"/>
          <w:szCs w:val="24"/>
        </w:rPr>
        <w:t xml:space="preserve">     Height</w:t>
      </w:r>
      <w:r w:rsidR="00971275">
        <w:rPr>
          <w:sz w:val="24"/>
          <w:szCs w:val="24"/>
        </w:rPr>
        <w:t xml:space="preserve">:  </w:t>
      </w:r>
      <w:r w:rsidRPr="00C26A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6824449"/>
          <w:placeholder>
            <w:docPart w:val="7D2719811F0D4DF39F9901545D0F7243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</w:p>
    <w:p w:rsidR="00877189" w:rsidRDefault="00877189" w:rsidP="00C26A8F">
      <w:pPr>
        <w:spacing w:after="0"/>
        <w:rPr>
          <w:sz w:val="24"/>
          <w:szCs w:val="24"/>
        </w:rPr>
      </w:pPr>
    </w:p>
    <w:p w:rsidR="00A675AE" w:rsidRPr="00C26A8F" w:rsidRDefault="00203E92" w:rsidP="00C26A8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Acceptable</w:t>
      </w:r>
      <w:r w:rsidR="00182C13">
        <w:rPr>
          <w:sz w:val="24"/>
          <w:szCs w:val="24"/>
        </w:rPr>
        <w:t xml:space="preserve"> load</w:t>
      </w:r>
      <w:r w:rsidRPr="00C26A8F">
        <w:rPr>
          <w:sz w:val="24"/>
          <w:szCs w:val="24"/>
        </w:rPr>
        <w:t xml:space="preserve"> dimensions</w:t>
      </w:r>
      <w:r w:rsidR="00D1281B">
        <w:rPr>
          <w:sz w:val="24"/>
          <w:szCs w:val="24"/>
        </w:rPr>
        <w:t>*</w:t>
      </w:r>
      <w:r w:rsidRPr="00C26A8F">
        <w:rPr>
          <w:sz w:val="24"/>
          <w:szCs w:val="24"/>
        </w:rPr>
        <w:t xml:space="preserve"> for </w:t>
      </w:r>
      <w:r w:rsidR="00C26A8F" w:rsidRPr="00C26A8F">
        <w:rPr>
          <w:sz w:val="24"/>
          <w:szCs w:val="24"/>
        </w:rPr>
        <w:t>restricted</w:t>
      </w:r>
      <w:r w:rsidRPr="00C26A8F">
        <w:rPr>
          <w:sz w:val="24"/>
          <w:szCs w:val="24"/>
        </w:rPr>
        <w:t xml:space="preserve"> area:</w:t>
      </w:r>
    </w:p>
    <w:p w:rsidR="00681E9F" w:rsidRDefault="00203E92" w:rsidP="00C26A8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Width:</w:t>
      </w:r>
      <w:r w:rsidR="00971275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56824450"/>
          <w:placeholder>
            <w:docPart w:val="E3B827C70177493BB53ADEAB7F762EA4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  <w:r w:rsidR="00877189">
        <w:rPr>
          <w:sz w:val="24"/>
          <w:szCs w:val="24"/>
        </w:rPr>
        <w:t xml:space="preserve">  </w:t>
      </w:r>
      <w:r w:rsidRPr="00C26A8F">
        <w:rPr>
          <w:sz w:val="24"/>
          <w:szCs w:val="24"/>
        </w:rPr>
        <w:t>Length:</w:t>
      </w:r>
      <w:r w:rsidR="00971275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56824451"/>
          <w:placeholder>
            <w:docPart w:val="5DA6552A4FD143FCBB1EFCA177801956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  <w:r w:rsidR="00877189">
        <w:rPr>
          <w:sz w:val="24"/>
          <w:szCs w:val="24"/>
        </w:rPr>
        <w:t xml:space="preserve">  </w:t>
      </w:r>
    </w:p>
    <w:p w:rsidR="00203E92" w:rsidRPr="00C26A8F" w:rsidRDefault="00203E92" w:rsidP="00C26A8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Height:</w:t>
      </w:r>
      <w:r w:rsidR="00971275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56824452"/>
          <w:placeholder>
            <w:docPart w:val="7E5BC56DA2974EF3A940E3BD5CB3244C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  <w:r w:rsidR="00877189">
        <w:rPr>
          <w:sz w:val="24"/>
          <w:szCs w:val="24"/>
        </w:rPr>
        <w:t xml:space="preserve">  </w:t>
      </w:r>
      <w:r w:rsidRPr="00C26A8F">
        <w:rPr>
          <w:sz w:val="24"/>
          <w:szCs w:val="24"/>
        </w:rPr>
        <w:t>Weight:</w:t>
      </w:r>
      <w:r w:rsidR="00971275">
        <w:rPr>
          <w:sz w:val="24"/>
          <w:szCs w:val="24"/>
        </w:rPr>
        <w:t xml:space="preserve">  </w:t>
      </w:r>
      <w:r w:rsidRPr="00C26A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6824453"/>
          <w:placeholder>
            <w:docPart w:val="0F28F35ABD6644C3A668DA546565B749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</w:p>
    <w:p w:rsidR="00710048" w:rsidRDefault="00C72E40" w:rsidP="00C26A8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195.85pt;margin-top:1.5pt;width:375.75pt;height:21pt;z-index:251681792;mso-width-relative:margin;mso-height-relative:margin" filled="f" stroked="f">
            <v:textbox>
              <w:txbxContent>
                <w:p w:rsidR="00D1281B" w:rsidRPr="00D1281B" w:rsidRDefault="00D1281B" w:rsidP="00D1281B">
                  <w:pPr>
                    <w:rPr>
                      <w:i/>
                      <w:sz w:val="20"/>
                      <w:szCs w:val="16"/>
                    </w:rPr>
                  </w:pPr>
                  <w:r>
                    <w:rPr>
                      <w:i/>
                      <w:sz w:val="20"/>
                      <w:szCs w:val="16"/>
                    </w:rPr>
                    <w:t>*</w:t>
                  </w:r>
                  <w:r w:rsidRPr="00D1281B">
                    <w:rPr>
                      <w:i/>
                      <w:sz w:val="20"/>
                      <w:szCs w:val="16"/>
                    </w:rPr>
                    <w:t>Acceptable load dimensions = Physical Measurement of Narrowest Point  – 3ft.</w:t>
                  </w:r>
                </w:p>
              </w:txbxContent>
            </v:textbox>
          </v:shape>
        </w:pict>
      </w:r>
    </w:p>
    <w:p w:rsidR="00877189" w:rsidRDefault="00F83CCE" w:rsidP="00C26A8F">
      <w:pPr>
        <w:spacing w:after="0"/>
        <w:rPr>
          <w:sz w:val="24"/>
          <w:szCs w:val="24"/>
        </w:rPr>
      </w:pPr>
      <w:r>
        <w:rPr>
          <w:sz w:val="24"/>
          <w:szCs w:val="24"/>
        </w:rPr>
        <w:t>Suggested d</w:t>
      </w:r>
      <w:r w:rsidR="00A675AE" w:rsidRPr="00C26A8F">
        <w:rPr>
          <w:sz w:val="24"/>
          <w:szCs w:val="24"/>
        </w:rPr>
        <w:t>etour</w:t>
      </w:r>
      <w:r>
        <w:rPr>
          <w:sz w:val="24"/>
          <w:szCs w:val="24"/>
        </w:rPr>
        <w:t xml:space="preserve"> route</w:t>
      </w:r>
      <w:r w:rsidR="00A675AE" w:rsidRPr="00C26A8F">
        <w:rPr>
          <w:sz w:val="24"/>
          <w:szCs w:val="24"/>
        </w:rPr>
        <w:t>:</w:t>
      </w:r>
      <w:r w:rsidR="00710048">
        <w:rPr>
          <w:sz w:val="24"/>
          <w:szCs w:val="24"/>
        </w:rPr>
        <w:t xml:space="preserve"> (if applicable)</w:t>
      </w:r>
      <w:r w:rsidR="00360CE9" w:rsidRPr="00C26A8F">
        <w:rPr>
          <w:sz w:val="24"/>
          <w:szCs w:val="24"/>
        </w:rPr>
        <w:t xml:space="preserve"> </w:t>
      </w:r>
    </w:p>
    <w:sdt>
      <w:sdtPr>
        <w:rPr>
          <w:sz w:val="24"/>
          <w:szCs w:val="24"/>
        </w:rPr>
        <w:id w:val="156824457"/>
        <w:placeholder>
          <w:docPart w:val="A325180A5EF6482AA6FF34309A5492AC"/>
        </w:placeholder>
        <w:showingPlcHdr/>
        <w:text/>
      </w:sdtPr>
      <w:sdtContent>
        <w:p w:rsidR="00877189" w:rsidRDefault="00681E9F" w:rsidP="00C26A8F">
          <w:pPr>
            <w:spacing w:after="0"/>
            <w:rPr>
              <w:sz w:val="24"/>
              <w:szCs w:val="24"/>
            </w:rPr>
          </w:pPr>
          <w:r w:rsidRPr="00C12907">
            <w:rPr>
              <w:rStyle w:val="PlaceholderText"/>
            </w:rPr>
            <w:t>Click here to enter text.</w:t>
          </w:r>
        </w:p>
      </w:sdtContent>
    </w:sdt>
    <w:p w:rsidR="00971275" w:rsidRDefault="000A531C" w:rsidP="00877189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1" type="#_x0000_t202" style="position:absolute;margin-left:360.75pt;margin-top:5.9pt;width:171pt;height:57.75pt;z-index:251682816;mso-width-relative:margin;mso-height-relative:margin" filled="f" stroked="f">
            <v:textbox>
              <w:txbxContent>
                <w:p w:rsidR="000A531C" w:rsidRPr="000A531C" w:rsidRDefault="000A531C" w:rsidP="000A531C">
                  <w:pPr>
                    <w:rPr>
                      <w:sz w:val="18"/>
                      <w:szCs w:val="16"/>
                    </w:rPr>
                  </w:pPr>
                  <w:r w:rsidRPr="000A531C">
                    <w:rPr>
                      <w:sz w:val="18"/>
                      <w:szCs w:val="16"/>
                    </w:rPr>
                    <w:t>3 ft. cushion is the minimum suggested.  Areas may require more or less depending on curvature of roadway and other factors.</w:t>
                  </w:r>
                </w:p>
              </w:txbxContent>
            </v:textbox>
          </v:shape>
        </w:pict>
      </w:r>
    </w:p>
    <w:p w:rsidR="00971275" w:rsidRDefault="00971275" w:rsidP="00877189">
      <w:pPr>
        <w:spacing w:after="0"/>
        <w:rPr>
          <w:sz w:val="24"/>
          <w:szCs w:val="24"/>
        </w:rPr>
      </w:pPr>
    </w:p>
    <w:p w:rsidR="00A675AE" w:rsidRDefault="00A675AE" w:rsidP="00877189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Acceptable dimensions for the detoured route:</w:t>
      </w:r>
    </w:p>
    <w:p w:rsidR="00681E9F" w:rsidRDefault="00681E9F" w:rsidP="00681E9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Width:</w:t>
      </w:r>
      <w:r w:rsidR="00971275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56824458"/>
          <w:placeholder>
            <w:docPart w:val="45B1E135F5E74DBBB1523D77A765BDCB"/>
          </w:placeholder>
          <w:showingPlcHdr/>
          <w:text/>
        </w:sdtPr>
        <w:sdtContent>
          <w:r w:rsidRPr="00C12907">
            <w:rPr>
              <w:rStyle w:val="PlaceholderText"/>
            </w:rPr>
            <w:t>Click here to enter text.</w:t>
          </w:r>
        </w:sdtContent>
      </w:sdt>
      <w:r>
        <w:rPr>
          <w:sz w:val="24"/>
          <w:szCs w:val="24"/>
        </w:rPr>
        <w:t xml:space="preserve">  </w:t>
      </w:r>
      <w:r w:rsidRPr="00C26A8F">
        <w:rPr>
          <w:sz w:val="24"/>
          <w:szCs w:val="24"/>
        </w:rPr>
        <w:t>Length:</w:t>
      </w:r>
      <w:r w:rsidR="00971275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56824459"/>
          <w:placeholder>
            <w:docPart w:val="45B1E135F5E74DBBB1523D77A765BDCB"/>
          </w:placeholder>
          <w:showingPlcHdr/>
          <w:text/>
        </w:sdtPr>
        <w:sdtContent>
          <w:r w:rsidR="004819C3" w:rsidRPr="00C12907">
            <w:rPr>
              <w:rStyle w:val="PlaceholderText"/>
            </w:rPr>
            <w:t>Click here to enter text.</w:t>
          </w:r>
        </w:sdtContent>
      </w:sdt>
      <w:r>
        <w:rPr>
          <w:sz w:val="24"/>
          <w:szCs w:val="24"/>
        </w:rPr>
        <w:t xml:space="preserve">  </w:t>
      </w:r>
    </w:p>
    <w:p w:rsidR="00681E9F" w:rsidRPr="00C26A8F" w:rsidRDefault="00681E9F" w:rsidP="00681E9F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Height:</w:t>
      </w:r>
      <w:r w:rsidR="00971275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56824460"/>
          <w:placeholder>
            <w:docPart w:val="45B1E135F5E74DBBB1523D77A765BDCB"/>
          </w:placeholder>
          <w:showingPlcHdr/>
          <w:text/>
        </w:sdtPr>
        <w:sdtContent>
          <w:r w:rsidR="004819C3" w:rsidRPr="00C12907">
            <w:rPr>
              <w:rStyle w:val="PlaceholderText"/>
            </w:rPr>
            <w:t>Click here to enter text.</w:t>
          </w:r>
        </w:sdtContent>
      </w:sdt>
      <w:r>
        <w:rPr>
          <w:sz w:val="24"/>
          <w:szCs w:val="24"/>
        </w:rPr>
        <w:t xml:space="preserve">  </w:t>
      </w:r>
      <w:r w:rsidRPr="00C26A8F">
        <w:rPr>
          <w:sz w:val="24"/>
          <w:szCs w:val="24"/>
        </w:rPr>
        <w:t>Weight:</w:t>
      </w:r>
      <w:r w:rsidR="00971275">
        <w:rPr>
          <w:sz w:val="24"/>
          <w:szCs w:val="24"/>
        </w:rPr>
        <w:t xml:space="preserve">  </w:t>
      </w:r>
      <w:r w:rsidRPr="00C26A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6824461"/>
          <w:placeholder>
            <w:docPart w:val="45B1E135F5E74DBBB1523D77A765BDCB"/>
          </w:placeholder>
          <w:showingPlcHdr/>
          <w:text/>
        </w:sdtPr>
        <w:sdtContent>
          <w:r w:rsidR="004819C3" w:rsidRPr="00C12907">
            <w:rPr>
              <w:rStyle w:val="PlaceholderText"/>
            </w:rPr>
            <w:t>Click here to enter text.</w:t>
          </w:r>
        </w:sdtContent>
      </w:sdt>
    </w:p>
    <w:p w:rsidR="00BE3F90" w:rsidRPr="00C26A8F" w:rsidRDefault="00BE3F90" w:rsidP="00C26A8F">
      <w:pPr>
        <w:spacing w:after="0"/>
        <w:rPr>
          <w:sz w:val="24"/>
          <w:szCs w:val="24"/>
        </w:rPr>
      </w:pPr>
    </w:p>
    <w:p w:rsidR="00360CE9" w:rsidRPr="00C26A8F" w:rsidRDefault="00C72E40" w:rsidP="00C26A8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2" type="#_x0000_t202" style="position:absolute;margin-left:398.8pt;margin-top:12.85pt;width:78.95pt;height:24.75pt;z-index:251665408;mso-width-relative:margin;mso-height-relative:margin" filled="f" stroked="f">
            <v:textbox>
              <w:txbxContent>
                <w:p w:rsidR="00A16B06" w:rsidRPr="00A16B06" w:rsidRDefault="00A16B06" w:rsidP="00A16B06">
                  <w:pPr>
                    <w:rPr>
                      <w:sz w:val="20"/>
                      <w:szCs w:val="16"/>
                    </w:rPr>
                  </w:pPr>
                  <w:r>
                    <w:rPr>
                      <w:sz w:val="20"/>
                      <w:szCs w:val="16"/>
                    </w:rPr>
                    <w:t>1.5’ Cushions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0" type="#_x0000_t8" style="position:absolute;margin-left:514.5pt;margin-top:12.85pt;width:27.75pt;height:38.25pt;rotation:180;z-index:251662336" fillcolor="#868686 [2412]" strokeweight=".5pt"/>
        </w:pict>
      </w:r>
      <w:r>
        <w:rPr>
          <w:noProof/>
          <w:sz w:val="24"/>
          <w:szCs w:val="24"/>
        </w:rPr>
        <w:pict>
          <v:shape id="_x0000_s1029" type="#_x0000_t8" style="position:absolute;margin-left:337.5pt;margin-top:12.85pt;width:27.75pt;height:38.25pt;rotation:180;z-index:251661312" fillcolor="#868686 [2412]" strokeweight=".5pt"/>
        </w:pict>
      </w:r>
      <w:r w:rsidR="00360CE9" w:rsidRPr="00C26A8F">
        <w:rPr>
          <w:sz w:val="24"/>
          <w:szCs w:val="24"/>
        </w:rPr>
        <w:t>Construction project Engineer contact information:</w:t>
      </w:r>
    </w:p>
    <w:p w:rsidR="00877189" w:rsidRDefault="00C72E40" w:rsidP="00C26A8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6" type="#_x0000_t34" style="position:absolute;margin-left:380.25pt;margin-top:12.5pt;width:26.25pt;height:8.25pt;rotation:180;flip:y;z-index:251669504" o:connectortype="elbow" adj="10779,1400073,-361646">
            <v:stroke endarrow="block"/>
          </v:shape>
        </w:pict>
      </w:r>
      <w:r>
        <w:rPr>
          <w:noProof/>
          <w:sz w:val="24"/>
          <w:szCs w:val="24"/>
        </w:rPr>
        <w:pict>
          <v:shape id="_x0000_s1035" type="#_x0000_t34" style="position:absolute;margin-left:465.75pt;margin-top:12.5pt;width:22.5pt;height:8.25pt;z-index:251668480" o:connectortype="elbow" adj=",-1523782,-473040">
            <v:stroke endarrow="block"/>
          </v:shape>
        </w:pict>
      </w:r>
      <w:r w:rsidR="00360CE9" w:rsidRPr="00C26A8F">
        <w:rPr>
          <w:sz w:val="24"/>
          <w:szCs w:val="24"/>
        </w:rPr>
        <w:t>Engineer:</w:t>
      </w:r>
      <w:r w:rsidR="00877189">
        <w:rPr>
          <w:sz w:val="24"/>
          <w:szCs w:val="24"/>
        </w:rPr>
        <w:tab/>
      </w:r>
      <w:r w:rsidR="00877189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56824462"/>
          <w:placeholder>
            <w:docPart w:val="0CC2DE526E3C4758BE3B13B45DAC7CF6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</w:p>
    <w:p w:rsidR="00877189" w:rsidRDefault="00C72E40" w:rsidP="00C26A8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496.3pt;margin-top:9.9pt;width:15pt;height:0;z-index:251667456" o:connectortype="straight">
            <v:stroke startarrow="block" endarrow="block"/>
          </v:shape>
        </w:pict>
      </w:r>
      <w:r>
        <w:rPr>
          <w:noProof/>
          <w:sz w:val="24"/>
          <w:szCs w:val="24"/>
        </w:rPr>
        <w:pict>
          <v:shape id="_x0000_s1033" type="#_x0000_t32" style="position:absolute;margin-left:365.25pt;margin-top:9.9pt;width:15pt;height:0;z-index:251666432" o:connectortype="straight">
            <v:stroke startarrow="block" endarrow="block"/>
          </v:shape>
        </w:pict>
      </w:r>
      <w:r w:rsidR="00360CE9" w:rsidRPr="00C26A8F">
        <w:rPr>
          <w:sz w:val="24"/>
          <w:szCs w:val="24"/>
        </w:rPr>
        <w:t>Work number:</w:t>
      </w:r>
      <w:r w:rsidR="00877189">
        <w:rPr>
          <w:sz w:val="24"/>
          <w:szCs w:val="24"/>
        </w:rPr>
        <w:tab/>
      </w:r>
      <w:r w:rsidR="00877189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56824463"/>
          <w:placeholder>
            <w:docPart w:val="811AEA7BAC2347D8BC322FFE3DEF885C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</w:p>
    <w:p w:rsidR="00360CE9" w:rsidRPr="00C26A8F" w:rsidRDefault="00C72E40" w:rsidP="00C26A8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1" type="#_x0000_t202" style="position:absolute;margin-left:398.8pt;margin-top:8.1pt;width:78.95pt;height:55.45pt;z-index:251674624;mso-width-relative:margin;mso-height-relative:margin" filled="f" stroked="f">
            <v:textbox>
              <w:txbxContent>
                <w:p w:rsidR="00D1281B" w:rsidRPr="00A16B06" w:rsidRDefault="00D1281B" w:rsidP="00D1281B">
                  <w:pPr>
                    <w:jc w:val="center"/>
                    <w:rPr>
                      <w:sz w:val="20"/>
                      <w:szCs w:val="16"/>
                    </w:rPr>
                  </w:pPr>
                  <w:r>
                    <w:rPr>
                      <w:sz w:val="20"/>
                      <w:szCs w:val="16"/>
                    </w:rPr>
                    <w:t>Acceptable Load Dimension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0" type="#_x0000_t32" style="position:absolute;margin-left:488.25pt;margin-top:11.05pt;width:0;height:48.75pt;z-index:251673600" o:connectortype="straight"/>
        </w:pict>
      </w:r>
      <w:r>
        <w:rPr>
          <w:noProof/>
          <w:sz w:val="24"/>
          <w:szCs w:val="24"/>
        </w:rPr>
        <w:pict>
          <v:shape id="_x0000_s1037" type="#_x0000_t32" style="position:absolute;margin-left:390pt;margin-top:11.05pt;width:0;height:48.75pt;z-index:251670528" o:connectortype="straight"/>
        </w:pict>
      </w:r>
      <w:r>
        <w:rPr>
          <w:noProof/>
          <w:sz w:val="24"/>
          <w:szCs w:val="24"/>
        </w:rPr>
        <w:pict>
          <v:shape id="_x0000_s1042" type="#_x0000_t32" style="position:absolute;margin-left:514.5pt;margin-top:11.05pt;width:0;height:89.25pt;z-index:251675648" o:connectortype="straight"/>
        </w:pict>
      </w:r>
      <w:r>
        <w:rPr>
          <w:noProof/>
          <w:sz w:val="24"/>
          <w:szCs w:val="24"/>
        </w:rPr>
        <w:pict>
          <v:shape id="_x0000_s1038" type="#_x0000_t32" style="position:absolute;margin-left:365.25pt;margin-top:11.05pt;width:0;height:89.25pt;z-index:251671552" o:connectortype="straight"/>
        </w:pict>
      </w:r>
      <w:r>
        <w:rPr>
          <w:noProof/>
          <w:sz w:val="24"/>
          <w:szCs w:val="24"/>
          <w:lang w:eastAsia="zh-TW"/>
        </w:rPr>
        <w:pict>
          <v:shape id="_x0000_s1031" type="#_x0000_t202" style="position:absolute;margin-left:527.8pt;margin-top:16.3pt;width:43.8pt;height:22.75pt;z-index:251664384;mso-width-relative:margin;mso-height-relative:margin" filled="f" stroked="f">
            <v:textbox>
              <w:txbxContent>
                <w:p w:rsidR="00A16B06" w:rsidRPr="00A16B06" w:rsidRDefault="00A16B06">
                  <w:pPr>
                    <w:rPr>
                      <w:i/>
                      <w:sz w:val="16"/>
                      <w:szCs w:val="16"/>
                    </w:rPr>
                  </w:pPr>
                  <w:r w:rsidRPr="00A16B06">
                    <w:rPr>
                      <w:i/>
                      <w:sz w:val="16"/>
                      <w:szCs w:val="16"/>
                    </w:rPr>
                    <w:t>N.T.S.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rect id="_x0000_s1027" style="position:absolute;margin-left:380.25pt;margin-top:.55pt;width:9.75pt;height:7.15pt;z-index:251659264" fillcolor="yellow">
            <v:fill color2="fill darken(118)" rotate="t" method="linear sigma" focus="100%" type="gradient"/>
          </v:rect>
        </w:pict>
      </w:r>
      <w:r>
        <w:rPr>
          <w:noProof/>
          <w:sz w:val="24"/>
          <w:szCs w:val="24"/>
        </w:rPr>
        <w:pict>
          <v:rect id="_x0000_s1028" style="position:absolute;margin-left:488.25pt;margin-top:.95pt;width:9.75pt;height:7.15pt;z-index:251660288">
            <v:fill color2="fill darken(118)" rotate="t" method="linear sigma" focus="100%" type="gradient"/>
          </v:rect>
        </w:pict>
      </w:r>
      <w:r>
        <w:rPr>
          <w:noProof/>
          <w:sz w:val="24"/>
          <w:szCs w:val="24"/>
        </w:rPr>
        <w:pict>
          <v:rect id="_x0000_s1026" style="position:absolute;margin-left:338.25pt;margin-top:1.3pt;width:206.25pt;height:9pt;z-index:251658240" fillcolor="black [3200]" stroked="f" strokecolor="#aaa [3041]" strokeweight="3pt">
            <v:shadow on="t" type="perspective" color="#595959 [1601]" opacity=".5" offset="1pt" offset2="-1pt"/>
          </v:rect>
        </w:pict>
      </w:r>
      <w:r w:rsidR="00360CE9" w:rsidRPr="00C26A8F">
        <w:rPr>
          <w:sz w:val="24"/>
          <w:szCs w:val="24"/>
        </w:rPr>
        <w:t xml:space="preserve">Mobile number: </w:t>
      </w:r>
      <w:r w:rsidR="00877189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56824464"/>
          <w:placeholder>
            <w:docPart w:val="1F6A4875D50240489FD9E28E9D52930C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</w:p>
    <w:p w:rsidR="00360CE9" w:rsidRDefault="00360CE9" w:rsidP="003C758A">
      <w:pPr>
        <w:spacing w:after="0"/>
        <w:rPr>
          <w:sz w:val="24"/>
          <w:szCs w:val="24"/>
        </w:rPr>
      </w:pPr>
      <w:r w:rsidRPr="00C26A8F">
        <w:rPr>
          <w:sz w:val="24"/>
          <w:szCs w:val="24"/>
        </w:rPr>
        <w:t>Email address:</w:t>
      </w:r>
      <w:r w:rsidR="00877189">
        <w:rPr>
          <w:sz w:val="24"/>
          <w:szCs w:val="24"/>
        </w:rPr>
        <w:tab/>
      </w:r>
      <w:r w:rsidR="00877189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56824465"/>
          <w:placeholder>
            <w:docPart w:val="70F385914C204692865B204F134655FD"/>
          </w:placeholder>
          <w:showingPlcHdr/>
          <w:text/>
        </w:sdtPr>
        <w:sdtContent>
          <w:r w:rsidR="00681E9F" w:rsidRPr="00C12907">
            <w:rPr>
              <w:rStyle w:val="PlaceholderText"/>
            </w:rPr>
            <w:t>Click here to enter text.</w:t>
          </w:r>
        </w:sdtContent>
      </w:sdt>
    </w:p>
    <w:p w:rsidR="0049496C" w:rsidRDefault="00C72E40" w:rsidP="003C758A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4" type="#_x0000_t32" style="position:absolute;margin-left:461.25pt;margin-top:2.9pt;width:26.05pt;height:0;z-index:251677696" o:connectortype="straight"/>
        </w:pict>
      </w:r>
      <w:r>
        <w:rPr>
          <w:noProof/>
          <w:sz w:val="24"/>
          <w:szCs w:val="24"/>
        </w:rPr>
        <w:pict>
          <v:shape id="_x0000_s1043" type="#_x0000_t32" style="position:absolute;margin-left:390pt;margin-top:2.85pt;width:22.5pt;height:0;z-index:251676672" o:connectortype="straight"/>
        </w:pict>
      </w:r>
    </w:p>
    <w:p w:rsidR="0049496C" w:rsidRDefault="00C72E40" w:rsidP="003C758A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8" type="#_x0000_t202" style="position:absolute;margin-left:390pt;margin-top:15.25pt;width:98.25pt;height:55.45pt;z-index:251680768;mso-width-relative:margin;mso-height-relative:margin" filled="f" stroked="f">
            <v:textbox>
              <w:txbxContent>
                <w:p w:rsidR="00D1281B" w:rsidRPr="00A16B06" w:rsidRDefault="00D1281B" w:rsidP="00D1281B">
                  <w:pPr>
                    <w:jc w:val="center"/>
                    <w:rPr>
                      <w:sz w:val="20"/>
                      <w:szCs w:val="16"/>
                    </w:rPr>
                  </w:pPr>
                  <w:r>
                    <w:rPr>
                      <w:sz w:val="20"/>
                      <w:szCs w:val="16"/>
                    </w:rPr>
                    <w:t>Physical Measurement of Narrowest Point</w:t>
                  </w:r>
                </w:p>
              </w:txbxContent>
            </v:textbox>
          </v:shape>
        </w:pict>
      </w:r>
    </w:p>
    <w:p w:rsidR="0049496C" w:rsidRDefault="0049496C" w:rsidP="003C758A">
      <w:pPr>
        <w:spacing w:after="0"/>
        <w:rPr>
          <w:sz w:val="24"/>
          <w:szCs w:val="24"/>
        </w:rPr>
      </w:pPr>
    </w:p>
    <w:p w:rsidR="0049496C" w:rsidRPr="004819C3" w:rsidRDefault="00C72E40" w:rsidP="003C758A">
      <w:pPr>
        <w:spacing w:after="0"/>
        <w:rPr>
          <w:sz w:val="20"/>
          <w:szCs w:val="24"/>
        </w:rPr>
      </w:pPr>
      <w:r w:rsidRPr="00C72E40">
        <w:rPr>
          <w:noProof/>
          <w:sz w:val="24"/>
          <w:szCs w:val="24"/>
        </w:rPr>
        <w:pict>
          <v:shape id="_x0000_s1046" type="#_x0000_t32" style="position:absolute;margin-left:491.25pt;margin-top:.3pt;width:22.5pt;height:0;z-index:251679744" o:connectortype="straight"/>
        </w:pict>
      </w:r>
      <w:r w:rsidRPr="00C72E40">
        <w:rPr>
          <w:noProof/>
          <w:sz w:val="24"/>
          <w:szCs w:val="24"/>
        </w:rPr>
        <w:pict>
          <v:shape id="_x0000_s1045" type="#_x0000_t32" style="position:absolute;margin-left:365.25pt;margin-top:.3pt;width:22.5pt;height:0;z-index:251678720" o:connectortype="straight"/>
        </w:pict>
      </w:r>
      <w:r w:rsidR="0049496C" w:rsidRPr="004819C3">
        <w:rPr>
          <w:sz w:val="20"/>
          <w:szCs w:val="24"/>
        </w:rPr>
        <w:t>cc:</w:t>
      </w:r>
      <w:r w:rsidR="0049496C" w:rsidRPr="004819C3">
        <w:rPr>
          <w:sz w:val="20"/>
          <w:szCs w:val="24"/>
        </w:rPr>
        <w:tab/>
      </w:r>
      <w:hyperlink r:id="rId9" w:history="1">
        <w:r w:rsidR="0049496C" w:rsidRPr="004819C3">
          <w:rPr>
            <w:rStyle w:val="Hyperlink"/>
            <w:sz w:val="20"/>
            <w:szCs w:val="24"/>
          </w:rPr>
          <w:t>KYTCTOC.operators@ky.gov</w:t>
        </w:r>
      </w:hyperlink>
    </w:p>
    <w:p w:rsidR="0049496C" w:rsidRPr="004819C3" w:rsidRDefault="0049496C" w:rsidP="003C758A">
      <w:pPr>
        <w:spacing w:after="0"/>
        <w:rPr>
          <w:sz w:val="20"/>
          <w:szCs w:val="24"/>
        </w:rPr>
      </w:pPr>
      <w:r w:rsidRPr="004819C3">
        <w:rPr>
          <w:sz w:val="20"/>
          <w:szCs w:val="24"/>
        </w:rPr>
        <w:tab/>
        <w:t>District Public Information Officer</w:t>
      </w:r>
    </w:p>
    <w:sectPr w:rsidR="0049496C" w:rsidRPr="004819C3" w:rsidSect="003C758A">
      <w:type w:val="continuous"/>
      <w:pgSz w:w="12240" w:h="15840"/>
      <w:pgMar w:top="360" w:right="810" w:bottom="360" w:left="5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enforcement="0"/>
  <w:defaultTabStop w:val="720"/>
  <w:doNotShadeFormData/>
  <w:characterSpacingControl w:val="doNotCompress"/>
  <w:compat/>
  <w:rsids>
    <w:rsidRoot w:val="000F25FC"/>
    <w:rsid w:val="000A531C"/>
    <w:rsid w:val="000F25FC"/>
    <w:rsid w:val="0016235A"/>
    <w:rsid w:val="00182C13"/>
    <w:rsid w:val="00203E92"/>
    <w:rsid w:val="0029631D"/>
    <w:rsid w:val="002D5121"/>
    <w:rsid w:val="00315289"/>
    <w:rsid w:val="00360CE9"/>
    <w:rsid w:val="003C73C0"/>
    <w:rsid w:val="003C758A"/>
    <w:rsid w:val="00446FE3"/>
    <w:rsid w:val="004819C3"/>
    <w:rsid w:val="0049496C"/>
    <w:rsid w:val="004C2EC3"/>
    <w:rsid w:val="00513232"/>
    <w:rsid w:val="005F7327"/>
    <w:rsid w:val="00604D55"/>
    <w:rsid w:val="00681E9F"/>
    <w:rsid w:val="006D0B85"/>
    <w:rsid w:val="006D1056"/>
    <w:rsid w:val="006E1FF2"/>
    <w:rsid w:val="00701D5D"/>
    <w:rsid w:val="00710048"/>
    <w:rsid w:val="007C627B"/>
    <w:rsid w:val="0083419C"/>
    <w:rsid w:val="00857DF8"/>
    <w:rsid w:val="0086592A"/>
    <w:rsid w:val="00877189"/>
    <w:rsid w:val="00963F62"/>
    <w:rsid w:val="00971275"/>
    <w:rsid w:val="00A16B06"/>
    <w:rsid w:val="00A33EC4"/>
    <w:rsid w:val="00A57A69"/>
    <w:rsid w:val="00A649B4"/>
    <w:rsid w:val="00A675AE"/>
    <w:rsid w:val="00B154BA"/>
    <w:rsid w:val="00B40242"/>
    <w:rsid w:val="00B7400B"/>
    <w:rsid w:val="00B8017A"/>
    <w:rsid w:val="00B80A74"/>
    <w:rsid w:val="00BA4334"/>
    <w:rsid w:val="00BE3F90"/>
    <w:rsid w:val="00BF2B5A"/>
    <w:rsid w:val="00C005DA"/>
    <w:rsid w:val="00C26A8F"/>
    <w:rsid w:val="00C26BC0"/>
    <w:rsid w:val="00C54F56"/>
    <w:rsid w:val="00C56260"/>
    <w:rsid w:val="00C669BB"/>
    <w:rsid w:val="00C72E40"/>
    <w:rsid w:val="00CF6A54"/>
    <w:rsid w:val="00D1281B"/>
    <w:rsid w:val="00D56B5B"/>
    <w:rsid w:val="00D85007"/>
    <w:rsid w:val="00E725F8"/>
    <w:rsid w:val="00E97DFE"/>
    <w:rsid w:val="00F83CCE"/>
    <w:rsid w:val="00F95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13" type="connector" idref="#_x0000_s1034"/>
        <o:r id="V:Rule14" type="connector" idref="#_x0000_s1033"/>
        <o:r id="V:Rule15" type="connector" idref="#_x0000_s1036"/>
        <o:r id="V:Rule16" type="connector" idref="#_x0000_s1035"/>
        <o:r id="V:Rule17" type="connector" idref="#_x0000_s1040"/>
        <o:r id="V:Rule18" type="connector" idref="#_x0000_s1042"/>
        <o:r id="V:Rule19" type="connector" idref="#_x0000_s1046"/>
        <o:r id="V:Rule20" type="connector" idref="#_x0000_s1037"/>
        <o:r id="V:Rule21" type="connector" idref="#_x0000_s1045"/>
        <o:r id="V:Rule22" type="connector" idref="#_x0000_s1038"/>
        <o:r id="V:Rule23" type="connector" idref="#_x0000_s1043"/>
        <o:r id="V:Rule24" type="connector" idref="#_x0000_s10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D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5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12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6BC0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15289"/>
    <w:rPr>
      <w:color w:val="808080"/>
    </w:rPr>
  </w:style>
  <w:style w:type="table" w:styleId="TableGrid">
    <w:name w:val="Table Grid"/>
    <w:basedOn w:val="TableNormal"/>
    <w:uiPriority w:val="59"/>
    <w:rsid w:val="00604D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16B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wod.dmc@ky.go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KYTCTOC.operators@ky.go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E98FE60B80D411897AF404AB003B7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47250-8AEC-441D-8357-44FCE22F4547}"/>
      </w:docPartPr>
      <w:docPartBody>
        <w:p w:rsidR="009D55E2" w:rsidRDefault="005D66D6" w:rsidP="005D66D6">
          <w:pPr>
            <w:pStyle w:val="CE98FE60B80D411897AF404AB003B7DE10"/>
          </w:pPr>
          <w:r w:rsidRPr="0083419C">
            <w:rPr>
              <w:rStyle w:val="PlaceholderText"/>
              <w:sz w:val="24"/>
            </w:rPr>
            <w:t>Click here to enter a date.</w:t>
          </w:r>
        </w:p>
      </w:docPartBody>
    </w:docPart>
    <w:docPart>
      <w:docPartPr>
        <w:name w:val="276699DEA61549539FF7A8A747FA6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340B2-AC9E-4593-8F1D-526384A59FA2}"/>
      </w:docPartPr>
      <w:docPartBody>
        <w:p w:rsidR="009D55E2" w:rsidRDefault="005D66D6" w:rsidP="005D66D6">
          <w:pPr>
            <w:pStyle w:val="276699DEA61549539FF7A8A747FA6B3610"/>
          </w:pPr>
          <w:r w:rsidRPr="0083419C">
            <w:rPr>
              <w:rStyle w:val="PlaceholderText"/>
              <w:sz w:val="24"/>
            </w:rPr>
            <w:t>Click here to enter a date.</w:t>
          </w:r>
        </w:p>
      </w:docPartBody>
    </w:docPart>
    <w:docPart>
      <w:docPartPr>
        <w:name w:val="76CDC6B511754B7198FF356656E96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F42-B8D6-4CCE-A294-C620FFBEF627}"/>
      </w:docPartPr>
      <w:docPartBody>
        <w:p w:rsidR="00642780" w:rsidRDefault="005D66D6" w:rsidP="005D66D6">
          <w:pPr>
            <w:pStyle w:val="76CDC6B511754B7198FF356656E963E810"/>
          </w:pPr>
          <w:r w:rsidRPr="0083419C">
            <w:rPr>
              <w:rStyle w:val="PlaceholderText"/>
              <w:sz w:val="24"/>
            </w:rPr>
            <w:t>Click here to enter a date.</w:t>
          </w:r>
        </w:p>
      </w:docPartBody>
    </w:docPart>
    <w:docPart>
      <w:docPartPr>
        <w:name w:val="45B1E135F5E74DBBB1523D77A765B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7D374-132F-4C86-88CF-7CE3105132A9}"/>
      </w:docPartPr>
      <w:docPartBody>
        <w:p w:rsidR="00642780" w:rsidRDefault="005D66D6" w:rsidP="005D66D6">
          <w:pPr>
            <w:pStyle w:val="45B1E135F5E74DBBB1523D77A765BDCB10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359AA042EDBA4049A689FC6D581E91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9B880-114D-4F2D-B7BC-212D691DE5FF}"/>
      </w:docPartPr>
      <w:docPartBody>
        <w:p w:rsidR="00CC3877" w:rsidRDefault="005D66D6" w:rsidP="005D66D6">
          <w:pPr>
            <w:pStyle w:val="359AA042EDBA4049A689FC6D581E91F49"/>
          </w:pPr>
          <w:r w:rsidRPr="00C12907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mile point</w:t>
          </w:r>
          <w:r w:rsidRPr="00C12907">
            <w:rPr>
              <w:rStyle w:val="PlaceholderText"/>
            </w:rPr>
            <w:t>.</w:t>
          </w:r>
        </w:p>
      </w:docPartBody>
    </w:docPart>
    <w:docPart>
      <w:docPartPr>
        <w:name w:val="63A2470775F840F7AF7C253CC611A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7A8F2-5010-4A32-A460-1C2BF875D0A9}"/>
      </w:docPartPr>
      <w:docPartBody>
        <w:p w:rsidR="00CC3877" w:rsidRDefault="005D66D6" w:rsidP="005D66D6">
          <w:pPr>
            <w:pStyle w:val="63A2470775F840F7AF7C253CC611A43C9"/>
          </w:pPr>
          <w:r w:rsidRPr="00C12907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mile point</w:t>
          </w:r>
          <w:r w:rsidRPr="00C12907">
            <w:rPr>
              <w:rStyle w:val="PlaceholderText"/>
            </w:rPr>
            <w:t>.</w:t>
          </w:r>
        </w:p>
      </w:docPartBody>
    </w:docPart>
    <w:docPart>
      <w:docPartPr>
        <w:name w:val="B07A0EF3E3124FE9AD480666ADF65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EBEC4-5D68-4C20-843A-5FADC0840EB2}"/>
      </w:docPartPr>
      <w:docPartBody>
        <w:p w:rsidR="00CC3877" w:rsidRDefault="005D66D6" w:rsidP="005D66D6">
          <w:pPr>
            <w:pStyle w:val="B07A0EF3E3124FE9AD480666ADF6534B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7D2719811F0D4DF39F9901545D0F72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4EFE67-6117-4403-AAAE-9F7267D1219C}"/>
      </w:docPartPr>
      <w:docPartBody>
        <w:p w:rsidR="00CC3877" w:rsidRDefault="005D66D6" w:rsidP="005D66D6">
          <w:pPr>
            <w:pStyle w:val="7D2719811F0D4DF39F9901545D0F7243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E3B827C70177493BB53ADEAB7F762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3B386-B181-469A-A52D-BBE9DA41F1B6}"/>
      </w:docPartPr>
      <w:docPartBody>
        <w:p w:rsidR="00CC3877" w:rsidRDefault="005D66D6" w:rsidP="005D66D6">
          <w:pPr>
            <w:pStyle w:val="E3B827C70177493BB53ADEAB7F762EA4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5DA6552A4FD143FCBB1EFCA177801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16500E-B8E8-4FD7-8358-6D63235652B9}"/>
      </w:docPartPr>
      <w:docPartBody>
        <w:p w:rsidR="00CC3877" w:rsidRDefault="005D66D6" w:rsidP="005D66D6">
          <w:pPr>
            <w:pStyle w:val="5DA6552A4FD143FCBB1EFCA177801956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7E5BC56DA2974EF3A940E3BD5CB32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B7C55-E4B9-44D1-B4B9-0F1279445984}"/>
      </w:docPartPr>
      <w:docPartBody>
        <w:p w:rsidR="00CC3877" w:rsidRDefault="005D66D6" w:rsidP="005D66D6">
          <w:pPr>
            <w:pStyle w:val="7E5BC56DA2974EF3A940E3BD5CB3244C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0F28F35ABD6644C3A668DA546565B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1A829-0F12-4931-BEBC-2709D6007D6D}"/>
      </w:docPartPr>
      <w:docPartBody>
        <w:p w:rsidR="00CC3877" w:rsidRDefault="005D66D6" w:rsidP="005D66D6">
          <w:pPr>
            <w:pStyle w:val="0F28F35ABD6644C3A668DA546565B749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A325180A5EF6482AA6FF34309A549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B76ED-E5DE-470C-ADFC-3392F4F995C9}"/>
      </w:docPartPr>
      <w:docPartBody>
        <w:p w:rsidR="00CC3877" w:rsidRDefault="005D66D6" w:rsidP="005D66D6">
          <w:pPr>
            <w:pStyle w:val="A325180A5EF6482AA6FF34309A5492AC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0CC2DE526E3C4758BE3B13B45DAC7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81C2B-47BA-4538-A33F-C7418EAE10C8}"/>
      </w:docPartPr>
      <w:docPartBody>
        <w:p w:rsidR="00CC3877" w:rsidRDefault="005D66D6" w:rsidP="005D66D6">
          <w:pPr>
            <w:pStyle w:val="0CC2DE526E3C4758BE3B13B45DAC7CF6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811AEA7BAC2347D8BC322FFE3DEF8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8C427-9506-457E-9F8C-9EE8B98EBCEA}"/>
      </w:docPartPr>
      <w:docPartBody>
        <w:p w:rsidR="00CC3877" w:rsidRDefault="005D66D6" w:rsidP="005D66D6">
          <w:pPr>
            <w:pStyle w:val="811AEA7BAC2347D8BC322FFE3DEF885C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1F6A4875D50240489FD9E28E9D529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03B85-95FB-493B-9B55-A80A0F50796B}"/>
      </w:docPartPr>
      <w:docPartBody>
        <w:p w:rsidR="00CC3877" w:rsidRDefault="005D66D6" w:rsidP="005D66D6">
          <w:pPr>
            <w:pStyle w:val="1F6A4875D50240489FD9E28E9D52930C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70F385914C204692865B204F13465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3ECF5-2F0E-4B15-B6DC-2E3587615443}"/>
      </w:docPartPr>
      <w:docPartBody>
        <w:p w:rsidR="00CC3877" w:rsidRDefault="005D66D6" w:rsidP="005D66D6">
          <w:pPr>
            <w:pStyle w:val="70F385914C204692865B204F134655FD9"/>
          </w:pPr>
          <w:r w:rsidRPr="00C12907">
            <w:rPr>
              <w:rStyle w:val="PlaceholderText"/>
            </w:rPr>
            <w:t>Click here to enter text.</w:t>
          </w:r>
        </w:p>
      </w:docPartBody>
    </w:docPart>
    <w:docPart>
      <w:docPartPr>
        <w:name w:val="6896605709604E5FB78F690E7806B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8C3FB-A235-4564-8E8C-A7F7C6F932B1}"/>
      </w:docPartPr>
      <w:docPartBody>
        <w:p w:rsidR="00C8080E" w:rsidRDefault="005D66D6" w:rsidP="005D66D6">
          <w:pPr>
            <w:pStyle w:val="6896605709604E5FB78F690E7806B2C97"/>
          </w:pPr>
          <w:r w:rsidRPr="00123E7D">
            <w:rPr>
              <w:rStyle w:val="PlaceholderText"/>
            </w:rPr>
            <w:t xml:space="preserve">Choose </w:t>
          </w:r>
          <w:r>
            <w:rPr>
              <w:rStyle w:val="PlaceholderText"/>
            </w:rPr>
            <w:t>Direction</w:t>
          </w:r>
          <w:r w:rsidRPr="00123E7D">
            <w:rPr>
              <w:rStyle w:val="PlaceholderText"/>
            </w:rPr>
            <w:t>.</w:t>
          </w:r>
        </w:p>
      </w:docPartBody>
    </w:docPart>
    <w:docPart>
      <w:docPartPr>
        <w:name w:val="A9CA13D143564FEFB121ADF80258F7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14B4E-F5AF-493F-9EEC-003CC29F5831}"/>
      </w:docPartPr>
      <w:docPartBody>
        <w:p w:rsidR="005672C7" w:rsidRDefault="005D66D6" w:rsidP="005D66D6">
          <w:pPr>
            <w:pStyle w:val="A9CA13D143564FEFB121ADF80258F7346"/>
          </w:pPr>
          <w:r w:rsidRPr="002B2A92">
            <w:rPr>
              <w:rStyle w:val="PlaceholderText"/>
            </w:rPr>
            <w:t>Choose an item.</w:t>
          </w:r>
        </w:p>
      </w:docPartBody>
    </w:docPart>
    <w:docPart>
      <w:docPartPr>
        <w:name w:val="8B892C617E654DDEA13E427347253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58699-792F-4B04-9D3F-EF678CE26DF0}"/>
      </w:docPartPr>
      <w:docPartBody>
        <w:p w:rsidR="005672C7" w:rsidRDefault="005D66D6" w:rsidP="005D66D6">
          <w:pPr>
            <w:pStyle w:val="8B892C617E654DDEA13E427347253B395"/>
          </w:pPr>
          <w:r w:rsidRPr="002B2A92">
            <w:rPr>
              <w:rStyle w:val="PlaceholderText"/>
            </w:rPr>
            <w:t>Choose an item.</w:t>
          </w:r>
        </w:p>
      </w:docPartBody>
    </w:docPart>
    <w:docPart>
      <w:docPartPr>
        <w:name w:val="94FCFE0727134D8D86137B127D7C9E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3B098-B0D9-4809-B08B-2A49EAEA05F6}"/>
      </w:docPartPr>
      <w:docPartBody>
        <w:p w:rsidR="005672C7" w:rsidRDefault="005D66D6" w:rsidP="005D66D6">
          <w:pPr>
            <w:pStyle w:val="94FCFE0727134D8D86137B127D7C9E364"/>
          </w:pPr>
          <w:r w:rsidRPr="002B2A92">
            <w:rPr>
              <w:rStyle w:val="PlaceholderText"/>
            </w:rPr>
            <w:t>Choose an item.</w:t>
          </w:r>
        </w:p>
      </w:docPartBody>
    </w:docPart>
    <w:docPart>
      <w:docPartPr>
        <w:name w:val="676F2762A6DC47B8AC0815DB5A65C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969E6-D0EA-4FDB-916C-E90DBB0F93EF}"/>
      </w:docPartPr>
      <w:docPartBody>
        <w:p w:rsidR="008E361F" w:rsidRDefault="005D66D6" w:rsidP="005D66D6">
          <w:pPr>
            <w:pStyle w:val="676F2762A6DC47B8AC0815DB5A65C6E51"/>
          </w:pPr>
          <w:r w:rsidRPr="00632802">
            <w:rPr>
              <w:rStyle w:val="PlaceholderText"/>
            </w:rPr>
            <w:t xml:space="preserve">Choose </w:t>
          </w:r>
          <w:r>
            <w:rPr>
              <w:rStyle w:val="PlaceholderText"/>
            </w:rPr>
            <w:t>Work Type</w:t>
          </w:r>
          <w:r w:rsidRPr="00632802">
            <w:rPr>
              <w:rStyle w:val="PlaceholderText"/>
            </w:rPr>
            <w:t>.</w:t>
          </w:r>
        </w:p>
      </w:docPartBody>
    </w:docPart>
    <w:docPart>
      <w:docPartPr>
        <w:name w:val="F09DAC77F8AB4087855160902DD85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FB519-79EB-4743-9937-2DB61B59F6D0}"/>
      </w:docPartPr>
      <w:docPartBody>
        <w:p w:rsidR="008E361F" w:rsidRDefault="005D66D6" w:rsidP="005D66D6">
          <w:pPr>
            <w:pStyle w:val="F09DAC77F8AB4087855160902DD854E61"/>
          </w:pPr>
          <w:r w:rsidRPr="00632802">
            <w:rPr>
              <w:rStyle w:val="PlaceholderText"/>
            </w:rPr>
            <w:t xml:space="preserve">Click to enter </w:t>
          </w:r>
          <w:r>
            <w:rPr>
              <w:rStyle w:val="PlaceholderText"/>
            </w:rPr>
            <w:t>Route #</w:t>
          </w:r>
          <w:r w:rsidRPr="00632802">
            <w:rPr>
              <w:rStyle w:val="PlaceholderText"/>
            </w:rPr>
            <w:t>.</w:t>
          </w:r>
        </w:p>
      </w:docPartBody>
    </w:docPart>
    <w:docPart>
      <w:docPartPr>
        <w:name w:val="B44A1624F05142CA89670B2F4151FC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99347-B8CB-4651-9D82-5D3C5525ADAB}"/>
      </w:docPartPr>
      <w:docPartBody>
        <w:p w:rsidR="008E361F" w:rsidRDefault="005D66D6" w:rsidP="005D66D6">
          <w:pPr>
            <w:pStyle w:val="B44A1624F05142CA89670B2F4151FC4B"/>
          </w:pPr>
          <w:r w:rsidRPr="00632802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County</w:t>
          </w:r>
          <w:r w:rsidRPr="00632802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9D55E2"/>
    <w:rsid w:val="001A4448"/>
    <w:rsid w:val="00227C25"/>
    <w:rsid w:val="00345FCD"/>
    <w:rsid w:val="005672C7"/>
    <w:rsid w:val="005D66D6"/>
    <w:rsid w:val="00642780"/>
    <w:rsid w:val="008E361F"/>
    <w:rsid w:val="009D55E2"/>
    <w:rsid w:val="00A224CF"/>
    <w:rsid w:val="00B574DC"/>
    <w:rsid w:val="00BB778C"/>
    <w:rsid w:val="00C8080E"/>
    <w:rsid w:val="00CC3877"/>
    <w:rsid w:val="00F03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66D6"/>
    <w:rPr>
      <w:color w:val="808080"/>
    </w:rPr>
  </w:style>
  <w:style w:type="paragraph" w:customStyle="1" w:styleId="396375236B80445AA4DC7E1AAC545CA5">
    <w:name w:val="396375236B80445AA4DC7E1AAC545CA5"/>
    <w:rsid w:val="009D55E2"/>
  </w:style>
  <w:style w:type="paragraph" w:customStyle="1" w:styleId="CE98FE60B80D411897AF404AB003B7DE">
    <w:name w:val="CE98FE60B80D411897AF404AB003B7DE"/>
    <w:rsid w:val="009D55E2"/>
  </w:style>
  <w:style w:type="paragraph" w:customStyle="1" w:styleId="276699DEA61549539FF7A8A747FA6B36">
    <w:name w:val="276699DEA61549539FF7A8A747FA6B36"/>
    <w:rsid w:val="009D55E2"/>
  </w:style>
  <w:style w:type="paragraph" w:customStyle="1" w:styleId="64A024466F4148F4BD490D1F8E9FACEC">
    <w:name w:val="64A024466F4148F4BD490D1F8E9FACEC"/>
    <w:rsid w:val="009D55E2"/>
  </w:style>
  <w:style w:type="paragraph" w:customStyle="1" w:styleId="5F146DB04AD04217A7BE5F2F5F2B6487">
    <w:name w:val="5F146DB04AD04217A7BE5F2F5F2B6487"/>
    <w:rsid w:val="009D55E2"/>
  </w:style>
  <w:style w:type="paragraph" w:customStyle="1" w:styleId="76CDC6B511754B7198FF356656E963E8">
    <w:name w:val="76CDC6B511754B7198FF356656E963E8"/>
    <w:rsid w:val="001A4448"/>
  </w:style>
  <w:style w:type="paragraph" w:customStyle="1" w:styleId="45B1E135F5E74DBBB1523D77A765BDCB">
    <w:name w:val="45B1E135F5E74DBBB1523D77A765BDCB"/>
    <w:rsid w:val="001A4448"/>
  </w:style>
  <w:style w:type="paragraph" w:customStyle="1" w:styleId="76CDC6B511754B7198FF356656E963E81">
    <w:name w:val="76CDC6B511754B7198FF356656E963E81"/>
    <w:rsid w:val="00642780"/>
    <w:rPr>
      <w:rFonts w:eastAsiaTheme="minorHAnsi"/>
    </w:rPr>
  </w:style>
  <w:style w:type="paragraph" w:customStyle="1" w:styleId="CE98FE60B80D411897AF404AB003B7DE1">
    <w:name w:val="CE98FE60B80D411897AF404AB003B7DE1"/>
    <w:rsid w:val="00642780"/>
    <w:rPr>
      <w:rFonts w:eastAsiaTheme="minorHAnsi"/>
    </w:rPr>
  </w:style>
  <w:style w:type="paragraph" w:customStyle="1" w:styleId="276699DEA61549539FF7A8A747FA6B361">
    <w:name w:val="276699DEA61549539FF7A8A747FA6B361"/>
    <w:rsid w:val="00642780"/>
    <w:rPr>
      <w:rFonts w:eastAsiaTheme="minorHAnsi"/>
    </w:rPr>
  </w:style>
  <w:style w:type="paragraph" w:customStyle="1" w:styleId="359AA042EDBA4049A689FC6D581E91F4">
    <w:name w:val="359AA042EDBA4049A689FC6D581E91F4"/>
    <w:rsid w:val="00642780"/>
    <w:rPr>
      <w:rFonts w:eastAsiaTheme="minorHAnsi"/>
    </w:rPr>
  </w:style>
  <w:style w:type="paragraph" w:customStyle="1" w:styleId="63A2470775F840F7AF7C253CC611A43C">
    <w:name w:val="63A2470775F840F7AF7C253CC611A43C"/>
    <w:rsid w:val="00642780"/>
    <w:rPr>
      <w:rFonts w:eastAsiaTheme="minorHAnsi"/>
    </w:rPr>
  </w:style>
  <w:style w:type="paragraph" w:customStyle="1" w:styleId="B07A0EF3E3124FE9AD480666ADF6534B">
    <w:name w:val="B07A0EF3E3124FE9AD480666ADF6534B"/>
    <w:rsid w:val="00642780"/>
    <w:rPr>
      <w:rFonts w:eastAsiaTheme="minorHAnsi"/>
    </w:rPr>
  </w:style>
  <w:style w:type="paragraph" w:customStyle="1" w:styleId="7D2719811F0D4DF39F9901545D0F7243">
    <w:name w:val="7D2719811F0D4DF39F9901545D0F7243"/>
    <w:rsid w:val="00642780"/>
    <w:rPr>
      <w:rFonts w:eastAsiaTheme="minorHAnsi"/>
    </w:rPr>
  </w:style>
  <w:style w:type="paragraph" w:customStyle="1" w:styleId="E3B827C70177493BB53ADEAB7F762EA4">
    <w:name w:val="E3B827C70177493BB53ADEAB7F762EA4"/>
    <w:rsid w:val="00642780"/>
    <w:rPr>
      <w:rFonts w:eastAsiaTheme="minorHAnsi"/>
    </w:rPr>
  </w:style>
  <w:style w:type="paragraph" w:customStyle="1" w:styleId="5DA6552A4FD143FCBB1EFCA177801956">
    <w:name w:val="5DA6552A4FD143FCBB1EFCA177801956"/>
    <w:rsid w:val="00642780"/>
    <w:rPr>
      <w:rFonts w:eastAsiaTheme="minorHAnsi"/>
    </w:rPr>
  </w:style>
  <w:style w:type="paragraph" w:customStyle="1" w:styleId="7E5BC56DA2974EF3A940E3BD5CB3244C">
    <w:name w:val="7E5BC56DA2974EF3A940E3BD5CB3244C"/>
    <w:rsid w:val="00642780"/>
    <w:rPr>
      <w:rFonts w:eastAsiaTheme="minorHAnsi"/>
    </w:rPr>
  </w:style>
  <w:style w:type="paragraph" w:customStyle="1" w:styleId="0F28F35ABD6644C3A668DA546565B749">
    <w:name w:val="0F28F35ABD6644C3A668DA546565B749"/>
    <w:rsid w:val="00642780"/>
    <w:rPr>
      <w:rFonts w:eastAsiaTheme="minorHAnsi"/>
    </w:rPr>
  </w:style>
  <w:style w:type="paragraph" w:customStyle="1" w:styleId="A325180A5EF6482AA6FF34309A5492AC">
    <w:name w:val="A325180A5EF6482AA6FF34309A5492AC"/>
    <w:rsid w:val="00642780"/>
    <w:rPr>
      <w:rFonts w:eastAsiaTheme="minorHAnsi"/>
    </w:rPr>
  </w:style>
  <w:style w:type="paragraph" w:customStyle="1" w:styleId="45B1E135F5E74DBBB1523D77A765BDCB1">
    <w:name w:val="45B1E135F5E74DBBB1523D77A765BDCB1"/>
    <w:rsid w:val="00642780"/>
    <w:rPr>
      <w:rFonts w:eastAsiaTheme="minorHAnsi"/>
    </w:rPr>
  </w:style>
  <w:style w:type="paragraph" w:customStyle="1" w:styleId="0CC2DE526E3C4758BE3B13B45DAC7CF6">
    <w:name w:val="0CC2DE526E3C4758BE3B13B45DAC7CF6"/>
    <w:rsid w:val="00642780"/>
    <w:rPr>
      <w:rFonts w:eastAsiaTheme="minorHAnsi"/>
    </w:rPr>
  </w:style>
  <w:style w:type="paragraph" w:customStyle="1" w:styleId="811AEA7BAC2347D8BC322FFE3DEF885C">
    <w:name w:val="811AEA7BAC2347D8BC322FFE3DEF885C"/>
    <w:rsid w:val="00642780"/>
    <w:rPr>
      <w:rFonts w:eastAsiaTheme="minorHAnsi"/>
    </w:rPr>
  </w:style>
  <w:style w:type="paragraph" w:customStyle="1" w:styleId="1F6A4875D50240489FD9E28E9D52930C">
    <w:name w:val="1F6A4875D50240489FD9E28E9D52930C"/>
    <w:rsid w:val="00642780"/>
    <w:rPr>
      <w:rFonts w:eastAsiaTheme="minorHAnsi"/>
    </w:rPr>
  </w:style>
  <w:style w:type="paragraph" w:customStyle="1" w:styleId="70F385914C204692865B204F134655FD">
    <w:name w:val="70F385914C204692865B204F134655FD"/>
    <w:rsid w:val="00642780"/>
    <w:rPr>
      <w:rFonts w:eastAsiaTheme="minorHAnsi"/>
    </w:rPr>
  </w:style>
  <w:style w:type="paragraph" w:customStyle="1" w:styleId="76CDC6B511754B7198FF356656E963E82">
    <w:name w:val="76CDC6B511754B7198FF356656E963E82"/>
    <w:rsid w:val="00CC3877"/>
    <w:rPr>
      <w:rFonts w:eastAsiaTheme="minorHAnsi"/>
    </w:rPr>
  </w:style>
  <w:style w:type="paragraph" w:customStyle="1" w:styleId="CE98FE60B80D411897AF404AB003B7DE2">
    <w:name w:val="CE98FE60B80D411897AF404AB003B7DE2"/>
    <w:rsid w:val="00CC3877"/>
    <w:rPr>
      <w:rFonts w:eastAsiaTheme="minorHAnsi"/>
    </w:rPr>
  </w:style>
  <w:style w:type="paragraph" w:customStyle="1" w:styleId="276699DEA61549539FF7A8A747FA6B362">
    <w:name w:val="276699DEA61549539FF7A8A747FA6B362"/>
    <w:rsid w:val="00CC3877"/>
    <w:rPr>
      <w:rFonts w:eastAsiaTheme="minorHAnsi"/>
    </w:rPr>
  </w:style>
  <w:style w:type="paragraph" w:customStyle="1" w:styleId="359AA042EDBA4049A689FC6D581E91F41">
    <w:name w:val="359AA042EDBA4049A689FC6D581E91F41"/>
    <w:rsid w:val="00CC3877"/>
    <w:rPr>
      <w:rFonts w:eastAsiaTheme="minorHAnsi"/>
    </w:rPr>
  </w:style>
  <w:style w:type="paragraph" w:customStyle="1" w:styleId="63A2470775F840F7AF7C253CC611A43C1">
    <w:name w:val="63A2470775F840F7AF7C253CC611A43C1"/>
    <w:rsid w:val="00CC3877"/>
    <w:rPr>
      <w:rFonts w:eastAsiaTheme="minorHAnsi"/>
    </w:rPr>
  </w:style>
  <w:style w:type="paragraph" w:customStyle="1" w:styleId="B07A0EF3E3124FE9AD480666ADF6534B1">
    <w:name w:val="B07A0EF3E3124FE9AD480666ADF6534B1"/>
    <w:rsid w:val="00CC3877"/>
    <w:rPr>
      <w:rFonts w:eastAsiaTheme="minorHAnsi"/>
    </w:rPr>
  </w:style>
  <w:style w:type="paragraph" w:customStyle="1" w:styleId="7D2719811F0D4DF39F9901545D0F72431">
    <w:name w:val="7D2719811F0D4DF39F9901545D0F72431"/>
    <w:rsid w:val="00CC3877"/>
    <w:rPr>
      <w:rFonts w:eastAsiaTheme="minorHAnsi"/>
    </w:rPr>
  </w:style>
  <w:style w:type="paragraph" w:customStyle="1" w:styleId="E3B827C70177493BB53ADEAB7F762EA41">
    <w:name w:val="E3B827C70177493BB53ADEAB7F762EA41"/>
    <w:rsid w:val="00CC3877"/>
    <w:rPr>
      <w:rFonts w:eastAsiaTheme="minorHAnsi"/>
    </w:rPr>
  </w:style>
  <w:style w:type="paragraph" w:customStyle="1" w:styleId="5DA6552A4FD143FCBB1EFCA1778019561">
    <w:name w:val="5DA6552A4FD143FCBB1EFCA1778019561"/>
    <w:rsid w:val="00CC3877"/>
    <w:rPr>
      <w:rFonts w:eastAsiaTheme="minorHAnsi"/>
    </w:rPr>
  </w:style>
  <w:style w:type="paragraph" w:customStyle="1" w:styleId="7E5BC56DA2974EF3A940E3BD5CB3244C1">
    <w:name w:val="7E5BC56DA2974EF3A940E3BD5CB3244C1"/>
    <w:rsid w:val="00CC3877"/>
    <w:rPr>
      <w:rFonts w:eastAsiaTheme="minorHAnsi"/>
    </w:rPr>
  </w:style>
  <w:style w:type="paragraph" w:customStyle="1" w:styleId="0F28F35ABD6644C3A668DA546565B7491">
    <w:name w:val="0F28F35ABD6644C3A668DA546565B7491"/>
    <w:rsid w:val="00CC3877"/>
    <w:rPr>
      <w:rFonts w:eastAsiaTheme="minorHAnsi"/>
    </w:rPr>
  </w:style>
  <w:style w:type="paragraph" w:customStyle="1" w:styleId="A325180A5EF6482AA6FF34309A5492AC1">
    <w:name w:val="A325180A5EF6482AA6FF34309A5492AC1"/>
    <w:rsid w:val="00CC3877"/>
    <w:rPr>
      <w:rFonts w:eastAsiaTheme="minorHAnsi"/>
    </w:rPr>
  </w:style>
  <w:style w:type="paragraph" w:customStyle="1" w:styleId="45B1E135F5E74DBBB1523D77A765BDCB2">
    <w:name w:val="45B1E135F5E74DBBB1523D77A765BDCB2"/>
    <w:rsid w:val="00CC3877"/>
    <w:rPr>
      <w:rFonts w:eastAsiaTheme="minorHAnsi"/>
    </w:rPr>
  </w:style>
  <w:style w:type="paragraph" w:customStyle="1" w:styleId="0CC2DE526E3C4758BE3B13B45DAC7CF61">
    <w:name w:val="0CC2DE526E3C4758BE3B13B45DAC7CF61"/>
    <w:rsid w:val="00CC3877"/>
    <w:rPr>
      <w:rFonts w:eastAsiaTheme="minorHAnsi"/>
    </w:rPr>
  </w:style>
  <w:style w:type="paragraph" w:customStyle="1" w:styleId="811AEA7BAC2347D8BC322FFE3DEF885C1">
    <w:name w:val="811AEA7BAC2347D8BC322FFE3DEF885C1"/>
    <w:rsid w:val="00CC3877"/>
    <w:rPr>
      <w:rFonts w:eastAsiaTheme="minorHAnsi"/>
    </w:rPr>
  </w:style>
  <w:style w:type="paragraph" w:customStyle="1" w:styleId="1F6A4875D50240489FD9E28E9D52930C1">
    <w:name w:val="1F6A4875D50240489FD9E28E9D52930C1"/>
    <w:rsid w:val="00CC3877"/>
    <w:rPr>
      <w:rFonts w:eastAsiaTheme="minorHAnsi"/>
    </w:rPr>
  </w:style>
  <w:style w:type="paragraph" w:customStyle="1" w:styleId="70F385914C204692865B204F134655FD1">
    <w:name w:val="70F385914C204692865B204F134655FD1"/>
    <w:rsid w:val="00CC3877"/>
    <w:rPr>
      <w:rFonts w:eastAsiaTheme="minorHAnsi"/>
    </w:rPr>
  </w:style>
  <w:style w:type="paragraph" w:customStyle="1" w:styleId="76CDC6B511754B7198FF356656E963E83">
    <w:name w:val="76CDC6B511754B7198FF356656E963E83"/>
    <w:rsid w:val="00BB778C"/>
    <w:rPr>
      <w:rFonts w:eastAsiaTheme="minorHAnsi"/>
    </w:rPr>
  </w:style>
  <w:style w:type="paragraph" w:customStyle="1" w:styleId="CE98FE60B80D411897AF404AB003B7DE3">
    <w:name w:val="CE98FE60B80D411897AF404AB003B7DE3"/>
    <w:rsid w:val="00BB778C"/>
    <w:rPr>
      <w:rFonts w:eastAsiaTheme="minorHAnsi"/>
    </w:rPr>
  </w:style>
  <w:style w:type="paragraph" w:customStyle="1" w:styleId="276699DEA61549539FF7A8A747FA6B363">
    <w:name w:val="276699DEA61549539FF7A8A747FA6B363"/>
    <w:rsid w:val="00BB778C"/>
    <w:rPr>
      <w:rFonts w:eastAsiaTheme="minorHAnsi"/>
    </w:rPr>
  </w:style>
  <w:style w:type="paragraph" w:customStyle="1" w:styleId="359AA042EDBA4049A689FC6D581E91F42">
    <w:name w:val="359AA042EDBA4049A689FC6D581E91F42"/>
    <w:rsid w:val="00BB778C"/>
    <w:rPr>
      <w:rFonts w:eastAsiaTheme="minorHAnsi"/>
    </w:rPr>
  </w:style>
  <w:style w:type="paragraph" w:customStyle="1" w:styleId="63A2470775F840F7AF7C253CC611A43C2">
    <w:name w:val="63A2470775F840F7AF7C253CC611A43C2"/>
    <w:rsid w:val="00BB778C"/>
    <w:rPr>
      <w:rFonts w:eastAsiaTheme="minorHAnsi"/>
    </w:rPr>
  </w:style>
  <w:style w:type="paragraph" w:customStyle="1" w:styleId="6896605709604E5FB78F690E7806B2C9">
    <w:name w:val="6896605709604E5FB78F690E7806B2C9"/>
    <w:rsid w:val="00BB778C"/>
    <w:rPr>
      <w:rFonts w:eastAsiaTheme="minorHAnsi"/>
    </w:rPr>
  </w:style>
  <w:style w:type="paragraph" w:customStyle="1" w:styleId="B07A0EF3E3124FE9AD480666ADF6534B2">
    <w:name w:val="B07A0EF3E3124FE9AD480666ADF6534B2"/>
    <w:rsid w:val="00BB778C"/>
    <w:rPr>
      <w:rFonts w:eastAsiaTheme="minorHAnsi"/>
    </w:rPr>
  </w:style>
  <w:style w:type="paragraph" w:customStyle="1" w:styleId="7D2719811F0D4DF39F9901545D0F72432">
    <w:name w:val="7D2719811F0D4DF39F9901545D0F72432"/>
    <w:rsid w:val="00BB778C"/>
    <w:rPr>
      <w:rFonts w:eastAsiaTheme="minorHAnsi"/>
    </w:rPr>
  </w:style>
  <w:style w:type="paragraph" w:customStyle="1" w:styleId="E3B827C70177493BB53ADEAB7F762EA42">
    <w:name w:val="E3B827C70177493BB53ADEAB7F762EA42"/>
    <w:rsid w:val="00BB778C"/>
    <w:rPr>
      <w:rFonts w:eastAsiaTheme="minorHAnsi"/>
    </w:rPr>
  </w:style>
  <w:style w:type="paragraph" w:customStyle="1" w:styleId="5DA6552A4FD143FCBB1EFCA1778019562">
    <w:name w:val="5DA6552A4FD143FCBB1EFCA1778019562"/>
    <w:rsid w:val="00BB778C"/>
    <w:rPr>
      <w:rFonts w:eastAsiaTheme="minorHAnsi"/>
    </w:rPr>
  </w:style>
  <w:style w:type="paragraph" w:customStyle="1" w:styleId="7E5BC56DA2974EF3A940E3BD5CB3244C2">
    <w:name w:val="7E5BC56DA2974EF3A940E3BD5CB3244C2"/>
    <w:rsid w:val="00BB778C"/>
    <w:rPr>
      <w:rFonts w:eastAsiaTheme="minorHAnsi"/>
    </w:rPr>
  </w:style>
  <w:style w:type="paragraph" w:customStyle="1" w:styleId="0F28F35ABD6644C3A668DA546565B7492">
    <w:name w:val="0F28F35ABD6644C3A668DA546565B7492"/>
    <w:rsid w:val="00BB778C"/>
    <w:rPr>
      <w:rFonts w:eastAsiaTheme="minorHAnsi"/>
    </w:rPr>
  </w:style>
  <w:style w:type="paragraph" w:customStyle="1" w:styleId="A325180A5EF6482AA6FF34309A5492AC2">
    <w:name w:val="A325180A5EF6482AA6FF34309A5492AC2"/>
    <w:rsid w:val="00BB778C"/>
    <w:rPr>
      <w:rFonts w:eastAsiaTheme="minorHAnsi"/>
    </w:rPr>
  </w:style>
  <w:style w:type="paragraph" w:customStyle="1" w:styleId="45B1E135F5E74DBBB1523D77A765BDCB3">
    <w:name w:val="45B1E135F5E74DBBB1523D77A765BDCB3"/>
    <w:rsid w:val="00BB778C"/>
    <w:rPr>
      <w:rFonts w:eastAsiaTheme="minorHAnsi"/>
    </w:rPr>
  </w:style>
  <w:style w:type="paragraph" w:customStyle="1" w:styleId="0CC2DE526E3C4758BE3B13B45DAC7CF62">
    <w:name w:val="0CC2DE526E3C4758BE3B13B45DAC7CF62"/>
    <w:rsid w:val="00BB778C"/>
    <w:rPr>
      <w:rFonts w:eastAsiaTheme="minorHAnsi"/>
    </w:rPr>
  </w:style>
  <w:style w:type="paragraph" w:customStyle="1" w:styleId="811AEA7BAC2347D8BC322FFE3DEF885C2">
    <w:name w:val="811AEA7BAC2347D8BC322FFE3DEF885C2"/>
    <w:rsid w:val="00BB778C"/>
    <w:rPr>
      <w:rFonts w:eastAsiaTheme="minorHAnsi"/>
    </w:rPr>
  </w:style>
  <w:style w:type="paragraph" w:customStyle="1" w:styleId="1F6A4875D50240489FD9E28E9D52930C2">
    <w:name w:val="1F6A4875D50240489FD9E28E9D52930C2"/>
    <w:rsid w:val="00BB778C"/>
    <w:rPr>
      <w:rFonts w:eastAsiaTheme="minorHAnsi"/>
    </w:rPr>
  </w:style>
  <w:style w:type="paragraph" w:customStyle="1" w:styleId="70F385914C204692865B204F134655FD2">
    <w:name w:val="70F385914C204692865B204F134655FD2"/>
    <w:rsid w:val="00BB778C"/>
    <w:rPr>
      <w:rFonts w:eastAsiaTheme="minorHAnsi"/>
    </w:rPr>
  </w:style>
  <w:style w:type="paragraph" w:customStyle="1" w:styleId="76CDC6B511754B7198FF356656E963E84">
    <w:name w:val="76CDC6B511754B7198FF356656E963E84"/>
    <w:rsid w:val="00C8080E"/>
    <w:rPr>
      <w:rFonts w:eastAsiaTheme="minorHAnsi"/>
    </w:rPr>
  </w:style>
  <w:style w:type="paragraph" w:customStyle="1" w:styleId="CE98FE60B80D411897AF404AB003B7DE4">
    <w:name w:val="CE98FE60B80D411897AF404AB003B7DE4"/>
    <w:rsid w:val="00C8080E"/>
    <w:rPr>
      <w:rFonts w:eastAsiaTheme="minorHAnsi"/>
    </w:rPr>
  </w:style>
  <w:style w:type="paragraph" w:customStyle="1" w:styleId="276699DEA61549539FF7A8A747FA6B364">
    <w:name w:val="276699DEA61549539FF7A8A747FA6B364"/>
    <w:rsid w:val="00C8080E"/>
    <w:rPr>
      <w:rFonts w:eastAsiaTheme="minorHAnsi"/>
    </w:rPr>
  </w:style>
  <w:style w:type="paragraph" w:customStyle="1" w:styleId="359AA042EDBA4049A689FC6D581E91F43">
    <w:name w:val="359AA042EDBA4049A689FC6D581E91F43"/>
    <w:rsid w:val="00C8080E"/>
    <w:rPr>
      <w:rFonts w:eastAsiaTheme="minorHAnsi"/>
    </w:rPr>
  </w:style>
  <w:style w:type="paragraph" w:customStyle="1" w:styleId="63A2470775F840F7AF7C253CC611A43C3">
    <w:name w:val="63A2470775F840F7AF7C253CC611A43C3"/>
    <w:rsid w:val="00C8080E"/>
    <w:rPr>
      <w:rFonts w:eastAsiaTheme="minorHAnsi"/>
    </w:rPr>
  </w:style>
  <w:style w:type="paragraph" w:customStyle="1" w:styleId="6896605709604E5FB78F690E7806B2C91">
    <w:name w:val="6896605709604E5FB78F690E7806B2C91"/>
    <w:rsid w:val="00C8080E"/>
    <w:rPr>
      <w:rFonts w:eastAsiaTheme="minorHAnsi"/>
    </w:rPr>
  </w:style>
  <w:style w:type="paragraph" w:customStyle="1" w:styleId="B07A0EF3E3124FE9AD480666ADF6534B3">
    <w:name w:val="B07A0EF3E3124FE9AD480666ADF6534B3"/>
    <w:rsid w:val="00C8080E"/>
    <w:rPr>
      <w:rFonts w:eastAsiaTheme="minorHAnsi"/>
    </w:rPr>
  </w:style>
  <w:style w:type="paragraph" w:customStyle="1" w:styleId="7D2719811F0D4DF39F9901545D0F72433">
    <w:name w:val="7D2719811F0D4DF39F9901545D0F72433"/>
    <w:rsid w:val="00C8080E"/>
    <w:rPr>
      <w:rFonts w:eastAsiaTheme="minorHAnsi"/>
    </w:rPr>
  </w:style>
  <w:style w:type="paragraph" w:customStyle="1" w:styleId="E3B827C70177493BB53ADEAB7F762EA43">
    <w:name w:val="E3B827C70177493BB53ADEAB7F762EA43"/>
    <w:rsid w:val="00C8080E"/>
    <w:rPr>
      <w:rFonts w:eastAsiaTheme="minorHAnsi"/>
    </w:rPr>
  </w:style>
  <w:style w:type="paragraph" w:customStyle="1" w:styleId="5DA6552A4FD143FCBB1EFCA1778019563">
    <w:name w:val="5DA6552A4FD143FCBB1EFCA1778019563"/>
    <w:rsid w:val="00C8080E"/>
    <w:rPr>
      <w:rFonts w:eastAsiaTheme="minorHAnsi"/>
    </w:rPr>
  </w:style>
  <w:style w:type="paragraph" w:customStyle="1" w:styleId="7E5BC56DA2974EF3A940E3BD5CB3244C3">
    <w:name w:val="7E5BC56DA2974EF3A940E3BD5CB3244C3"/>
    <w:rsid w:val="00C8080E"/>
    <w:rPr>
      <w:rFonts w:eastAsiaTheme="minorHAnsi"/>
    </w:rPr>
  </w:style>
  <w:style w:type="paragraph" w:customStyle="1" w:styleId="0F28F35ABD6644C3A668DA546565B7493">
    <w:name w:val="0F28F35ABD6644C3A668DA546565B7493"/>
    <w:rsid w:val="00C8080E"/>
    <w:rPr>
      <w:rFonts w:eastAsiaTheme="minorHAnsi"/>
    </w:rPr>
  </w:style>
  <w:style w:type="paragraph" w:customStyle="1" w:styleId="A325180A5EF6482AA6FF34309A5492AC3">
    <w:name w:val="A325180A5EF6482AA6FF34309A5492AC3"/>
    <w:rsid w:val="00C8080E"/>
    <w:rPr>
      <w:rFonts w:eastAsiaTheme="minorHAnsi"/>
    </w:rPr>
  </w:style>
  <w:style w:type="paragraph" w:customStyle="1" w:styleId="45B1E135F5E74DBBB1523D77A765BDCB4">
    <w:name w:val="45B1E135F5E74DBBB1523D77A765BDCB4"/>
    <w:rsid w:val="00C8080E"/>
    <w:rPr>
      <w:rFonts w:eastAsiaTheme="minorHAnsi"/>
    </w:rPr>
  </w:style>
  <w:style w:type="paragraph" w:customStyle="1" w:styleId="0CC2DE526E3C4758BE3B13B45DAC7CF63">
    <w:name w:val="0CC2DE526E3C4758BE3B13B45DAC7CF63"/>
    <w:rsid w:val="00C8080E"/>
    <w:rPr>
      <w:rFonts w:eastAsiaTheme="minorHAnsi"/>
    </w:rPr>
  </w:style>
  <w:style w:type="paragraph" w:customStyle="1" w:styleId="811AEA7BAC2347D8BC322FFE3DEF885C3">
    <w:name w:val="811AEA7BAC2347D8BC322FFE3DEF885C3"/>
    <w:rsid w:val="00C8080E"/>
    <w:rPr>
      <w:rFonts w:eastAsiaTheme="minorHAnsi"/>
    </w:rPr>
  </w:style>
  <w:style w:type="paragraph" w:customStyle="1" w:styleId="1F6A4875D50240489FD9E28E9D52930C3">
    <w:name w:val="1F6A4875D50240489FD9E28E9D52930C3"/>
    <w:rsid w:val="00C8080E"/>
    <w:rPr>
      <w:rFonts w:eastAsiaTheme="minorHAnsi"/>
    </w:rPr>
  </w:style>
  <w:style w:type="paragraph" w:customStyle="1" w:styleId="70F385914C204692865B204F134655FD3">
    <w:name w:val="70F385914C204692865B204F134655FD3"/>
    <w:rsid w:val="00C8080E"/>
    <w:rPr>
      <w:rFonts w:eastAsiaTheme="minorHAnsi"/>
    </w:rPr>
  </w:style>
  <w:style w:type="paragraph" w:customStyle="1" w:styleId="A9CA13D143564FEFB121ADF80258F734">
    <w:name w:val="A9CA13D143564FEFB121ADF80258F734"/>
    <w:rsid w:val="005672C7"/>
  </w:style>
  <w:style w:type="paragraph" w:customStyle="1" w:styleId="76CDC6B511754B7198FF356656E963E85">
    <w:name w:val="76CDC6B511754B7198FF356656E963E85"/>
    <w:rsid w:val="005672C7"/>
    <w:rPr>
      <w:rFonts w:eastAsiaTheme="minorHAnsi"/>
    </w:rPr>
  </w:style>
  <w:style w:type="paragraph" w:customStyle="1" w:styleId="CE98FE60B80D411897AF404AB003B7DE5">
    <w:name w:val="CE98FE60B80D411897AF404AB003B7DE5"/>
    <w:rsid w:val="005672C7"/>
    <w:rPr>
      <w:rFonts w:eastAsiaTheme="minorHAnsi"/>
    </w:rPr>
  </w:style>
  <w:style w:type="paragraph" w:customStyle="1" w:styleId="276699DEA61549539FF7A8A747FA6B365">
    <w:name w:val="276699DEA61549539FF7A8A747FA6B365"/>
    <w:rsid w:val="005672C7"/>
    <w:rPr>
      <w:rFonts w:eastAsiaTheme="minorHAnsi"/>
    </w:rPr>
  </w:style>
  <w:style w:type="paragraph" w:customStyle="1" w:styleId="359AA042EDBA4049A689FC6D581E91F44">
    <w:name w:val="359AA042EDBA4049A689FC6D581E91F44"/>
    <w:rsid w:val="005672C7"/>
    <w:rPr>
      <w:rFonts w:eastAsiaTheme="minorHAnsi"/>
    </w:rPr>
  </w:style>
  <w:style w:type="paragraph" w:customStyle="1" w:styleId="63A2470775F840F7AF7C253CC611A43C4">
    <w:name w:val="63A2470775F840F7AF7C253CC611A43C4"/>
    <w:rsid w:val="005672C7"/>
    <w:rPr>
      <w:rFonts w:eastAsiaTheme="minorHAnsi"/>
    </w:rPr>
  </w:style>
  <w:style w:type="paragraph" w:customStyle="1" w:styleId="6896605709604E5FB78F690E7806B2C92">
    <w:name w:val="6896605709604E5FB78F690E7806B2C92"/>
    <w:rsid w:val="005672C7"/>
    <w:rPr>
      <w:rFonts w:eastAsiaTheme="minorHAnsi"/>
    </w:rPr>
  </w:style>
  <w:style w:type="paragraph" w:customStyle="1" w:styleId="8B892C617E654DDEA13E427347253B39">
    <w:name w:val="8B892C617E654DDEA13E427347253B39"/>
    <w:rsid w:val="005672C7"/>
    <w:rPr>
      <w:rFonts w:eastAsiaTheme="minorHAnsi"/>
    </w:rPr>
  </w:style>
  <w:style w:type="paragraph" w:customStyle="1" w:styleId="A9CA13D143564FEFB121ADF80258F7341">
    <w:name w:val="A9CA13D143564FEFB121ADF80258F7341"/>
    <w:rsid w:val="005672C7"/>
    <w:rPr>
      <w:rFonts w:eastAsiaTheme="minorHAnsi"/>
    </w:rPr>
  </w:style>
  <w:style w:type="paragraph" w:customStyle="1" w:styleId="B07A0EF3E3124FE9AD480666ADF6534B4">
    <w:name w:val="B07A0EF3E3124FE9AD480666ADF6534B4"/>
    <w:rsid w:val="005672C7"/>
    <w:rPr>
      <w:rFonts w:eastAsiaTheme="minorHAnsi"/>
    </w:rPr>
  </w:style>
  <w:style w:type="paragraph" w:customStyle="1" w:styleId="7D2719811F0D4DF39F9901545D0F72434">
    <w:name w:val="7D2719811F0D4DF39F9901545D0F72434"/>
    <w:rsid w:val="005672C7"/>
    <w:rPr>
      <w:rFonts w:eastAsiaTheme="minorHAnsi"/>
    </w:rPr>
  </w:style>
  <w:style w:type="paragraph" w:customStyle="1" w:styleId="E3B827C70177493BB53ADEAB7F762EA44">
    <w:name w:val="E3B827C70177493BB53ADEAB7F762EA44"/>
    <w:rsid w:val="005672C7"/>
    <w:rPr>
      <w:rFonts w:eastAsiaTheme="minorHAnsi"/>
    </w:rPr>
  </w:style>
  <w:style w:type="paragraph" w:customStyle="1" w:styleId="5DA6552A4FD143FCBB1EFCA1778019564">
    <w:name w:val="5DA6552A4FD143FCBB1EFCA1778019564"/>
    <w:rsid w:val="005672C7"/>
    <w:rPr>
      <w:rFonts w:eastAsiaTheme="minorHAnsi"/>
    </w:rPr>
  </w:style>
  <w:style w:type="paragraph" w:customStyle="1" w:styleId="7E5BC56DA2974EF3A940E3BD5CB3244C4">
    <w:name w:val="7E5BC56DA2974EF3A940E3BD5CB3244C4"/>
    <w:rsid w:val="005672C7"/>
    <w:rPr>
      <w:rFonts w:eastAsiaTheme="minorHAnsi"/>
    </w:rPr>
  </w:style>
  <w:style w:type="paragraph" w:customStyle="1" w:styleId="0F28F35ABD6644C3A668DA546565B7494">
    <w:name w:val="0F28F35ABD6644C3A668DA546565B7494"/>
    <w:rsid w:val="005672C7"/>
    <w:rPr>
      <w:rFonts w:eastAsiaTheme="minorHAnsi"/>
    </w:rPr>
  </w:style>
  <w:style w:type="paragraph" w:customStyle="1" w:styleId="A325180A5EF6482AA6FF34309A5492AC4">
    <w:name w:val="A325180A5EF6482AA6FF34309A5492AC4"/>
    <w:rsid w:val="005672C7"/>
    <w:rPr>
      <w:rFonts w:eastAsiaTheme="minorHAnsi"/>
    </w:rPr>
  </w:style>
  <w:style w:type="paragraph" w:customStyle="1" w:styleId="45B1E135F5E74DBBB1523D77A765BDCB5">
    <w:name w:val="45B1E135F5E74DBBB1523D77A765BDCB5"/>
    <w:rsid w:val="005672C7"/>
    <w:rPr>
      <w:rFonts w:eastAsiaTheme="minorHAnsi"/>
    </w:rPr>
  </w:style>
  <w:style w:type="paragraph" w:customStyle="1" w:styleId="0CC2DE526E3C4758BE3B13B45DAC7CF64">
    <w:name w:val="0CC2DE526E3C4758BE3B13B45DAC7CF64"/>
    <w:rsid w:val="005672C7"/>
    <w:rPr>
      <w:rFonts w:eastAsiaTheme="minorHAnsi"/>
    </w:rPr>
  </w:style>
  <w:style w:type="paragraph" w:customStyle="1" w:styleId="811AEA7BAC2347D8BC322FFE3DEF885C4">
    <w:name w:val="811AEA7BAC2347D8BC322FFE3DEF885C4"/>
    <w:rsid w:val="005672C7"/>
    <w:rPr>
      <w:rFonts w:eastAsiaTheme="minorHAnsi"/>
    </w:rPr>
  </w:style>
  <w:style w:type="paragraph" w:customStyle="1" w:styleId="1F6A4875D50240489FD9E28E9D52930C4">
    <w:name w:val="1F6A4875D50240489FD9E28E9D52930C4"/>
    <w:rsid w:val="005672C7"/>
    <w:rPr>
      <w:rFonts w:eastAsiaTheme="minorHAnsi"/>
    </w:rPr>
  </w:style>
  <w:style w:type="paragraph" w:customStyle="1" w:styleId="70F385914C204692865B204F134655FD4">
    <w:name w:val="70F385914C204692865B204F134655FD4"/>
    <w:rsid w:val="005672C7"/>
    <w:rPr>
      <w:rFonts w:eastAsiaTheme="minorHAnsi"/>
    </w:rPr>
  </w:style>
  <w:style w:type="paragraph" w:customStyle="1" w:styleId="76CDC6B511754B7198FF356656E963E86">
    <w:name w:val="76CDC6B511754B7198FF356656E963E86"/>
    <w:rsid w:val="005672C7"/>
    <w:rPr>
      <w:rFonts w:eastAsiaTheme="minorHAnsi"/>
    </w:rPr>
  </w:style>
  <w:style w:type="paragraph" w:customStyle="1" w:styleId="CE98FE60B80D411897AF404AB003B7DE6">
    <w:name w:val="CE98FE60B80D411897AF404AB003B7DE6"/>
    <w:rsid w:val="005672C7"/>
    <w:rPr>
      <w:rFonts w:eastAsiaTheme="minorHAnsi"/>
    </w:rPr>
  </w:style>
  <w:style w:type="paragraph" w:customStyle="1" w:styleId="276699DEA61549539FF7A8A747FA6B366">
    <w:name w:val="276699DEA61549539FF7A8A747FA6B366"/>
    <w:rsid w:val="005672C7"/>
    <w:rPr>
      <w:rFonts w:eastAsiaTheme="minorHAnsi"/>
    </w:rPr>
  </w:style>
  <w:style w:type="paragraph" w:customStyle="1" w:styleId="359AA042EDBA4049A689FC6D581E91F45">
    <w:name w:val="359AA042EDBA4049A689FC6D581E91F45"/>
    <w:rsid w:val="005672C7"/>
    <w:rPr>
      <w:rFonts w:eastAsiaTheme="minorHAnsi"/>
    </w:rPr>
  </w:style>
  <w:style w:type="paragraph" w:customStyle="1" w:styleId="63A2470775F840F7AF7C253CC611A43C5">
    <w:name w:val="63A2470775F840F7AF7C253CC611A43C5"/>
    <w:rsid w:val="005672C7"/>
    <w:rPr>
      <w:rFonts w:eastAsiaTheme="minorHAnsi"/>
    </w:rPr>
  </w:style>
  <w:style w:type="paragraph" w:customStyle="1" w:styleId="6896605709604E5FB78F690E7806B2C93">
    <w:name w:val="6896605709604E5FB78F690E7806B2C93"/>
    <w:rsid w:val="005672C7"/>
    <w:rPr>
      <w:rFonts w:eastAsiaTheme="minorHAnsi"/>
    </w:rPr>
  </w:style>
  <w:style w:type="paragraph" w:customStyle="1" w:styleId="8B892C617E654DDEA13E427347253B391">
    <w:name w:val="8B892C617E654DDEA13E427347253B391"/>
    <w:rsid w:val="005672C7"/>
    <w:rPr>
      <w:rFonts w:eastAsiaTheme="minorHAnsi"/>
    </w:rPr>
  </w:style>
  <w:style w:type="paragraph" w:customStyle="1" w:styleId="A9CA13D143564FEFB121ADF80258F7342">
    <w:name w:val="A9CA13D143564FEFB121ADF80258F7342"/>
    <w:rsid w:val="005672C7"/>
    <w:rPr>
      <w:rFonts w:eastAsiaTheme="minorHAnsi"/>
    </w:rPr>
  </w:style>
  <w:style w:type="paragraph" w:customStyle="1" w:styleId="94FCFE0727134D8D86137B127D7C9E36">
    <w:name w:val="94FCFE0727134D8D86137B127D7C9E36"/>
    <w:rsid w:val="005672C7"/>
    <w:rPr>
      <w:rFonts w:eastAsiaTheme="minorHAnsi"/>
    </w:rPr>
  </w:style>
  <w:style w:type="paragraph" w:customStyle="1" w:styleId="B07A0EF3E3124FE9AD480666ADF6534B5">
    <w:name w:val="B07A0EF3E3124FE9AD480666ADF6534B5"/>
    <w:rsid w:val="005672C7"/>
    <w:rPr>
      <w:rFonts w:eastAsiaTheme="minorHAnsi"/>
    </w:rPr>
  </w:style>
  <w:style w:type="paragraph" w:customStyle="1" w:styleId="7D2719811F0D4DF39F9901545D0F72435">
    <w:name w:val="7D2719811F0D4DF39F9901545D0F72435"/>
    <w:rsid w:val="005672C7"/>
    <w:rPr>
      <w:rFonts w:eastAsiaTheme="minorHAnsi"/>
    </w:rPr>
  </w:style>
  <w:style w:type="paragraph" w:customStyle="1" w:styleId="E3B827C70177493BB53ADEAB7F762EA45">
    <w:name w:val="E3B827C70177493BB53ADEAB7F762EA45"/>
    <w:rsid w:val="005672C7"/>
    <w:rPr>
      <w:rFonts w:eastAsiaTheme="minorHAnsi"/>
    </w:rPr>
  </w:style>
  <w:style w:type="paragraph" w:customStyle="1" w:styleId="5DA6552A4FD143FCBB1EFCA1778019565">
    <w:name w:val="5DA6552A4FD143FCBB1EFCA1778019565"/>
    <w:rsid w:val="005672C7"/>
    <w:rPr>
      <w:rFonts w:eastAsiaTheme="minorHAnsi"/>
    </w:rPr>
  </w:style>
  <w:style w:type="paragraph" w:customStyle="1" w:styleId="7E5BC56DA2974EF3A940E3BD5CB3244C5">
    <w:name w:val="7E5BC56DA2974EF3A940E3BD5CB3244C5"/>
    <w:rsid w:val="005672C7"/>
    <w:rPr>
      <w:rFonts w:eastAsiaTheme="minorHAnsi"/>
    </w:rPr>
  </w:style>
  <w:style w:type="paragraph" w:customStyle="1" w:styleId="0F28F35ABD6644C3A668DA546565B7495">
    <w:name w:val="0F28F35ABD6644C3A668DA546565B7495"/>
    <w:rsid w:val="005672C7"/>
    <w:rPr>
      <w:rFonts w:eastAsiaTheme="minorHAnsi"/>
    </w:rPr>
  </w:style>
  <w:style w:type="paragraph" w:customStyle="1" w:styleId="A325180A5EF6482AA6FF34309A5492AC5">
    <w:name w:val="A325180A5EF6482AA6FF34309A5492AC5"/>
    <w:rsid w:val="005672C7"/>
    <w:rPr>
      <w:rFonts w:eastAsiaTheme="minorHAnsi"/>
    </w:rPr>
  </w:style>
  <w:style w:type="paragraph" w:customStyle="1" w:styleId="45B1E135F5E74DBBB1523D77A765BDCB6">
    <w:name w:val="45B1E135F5E74DBBB1523D77A765BDCB6"/>
    <w:rsid w:val="005672C7"/>
    <w:rPr>
      <w:rFonts w:eastAsiaTheme="minorHAnsi"/>
    </w:rPr>
  </w:style>
  <w:style w:type="paragraph" w:customStyle="1" w:styleId="0CC2DE526E3C4758BE3B13B45DAC7CF65">
    <w:name w:val="0CC2DE526E3C4758BE3B13B45DAC7CF65"/>
    <w:rsid w:val="005672C7"/>
    <w:rPr>
      <w:rFonts w:eastAsiaTheme="minorHAnsi"/>
    </w:rPr>
  </w:style>
  <w:style w:type="paragraph" w:customStyle="1" w:styleId="811AEA7BAC2347D8BC322FFE3DEF885C5">
    <w:name w:val="811AEA7BAC2347D8BC322FFE3DEF885C5"/>
    <w:rsid w:val="005672C7"/>
    <w:rPr>
      <w:rFonts w:eastAsiaTheme="minorHAnsi"/>
    </w:rPr>
  </w:style>
  <w:style w:type="paragraph" w:customStyle="1" w:styleId="1F6A4875D50240489FD9E28E9D52930C5">
    <w:name w:val="1F6A4875D50240489FD9E28E9D52930C5"/>
    <w:rsid w:val="005672C7"/>
    <w:rPr>
      <w:rFonts w:eastAsiaTheme="minorHAnsi"/>
    </w:rPr>
  </w:style>
  <w:style w:type="paragraph" w:customStyle="1" w:styleId="70F385914C204692865B204F134655FD5">
    <w:name w:val="70F385914C204692865B204F134655FD5"/>
    <w:rsid w:val="005672C7"/>
    <w:rPr>
      <w:rFonts w:eastAsiaTheme="minorHAnsi"/>
    </w:rPr>
  </w:style>
  <w:style w:type="paragraph" w:customStyle="1" w:styleId="76CDC6B511754B7198FF356656E963E87">
    <w:name w:val="76CDC6B511754B7198FF356656E963E87"/>
    <w:rsid w:val="005672C7"/>
    <w:rPr>
      <w:rFonts w:eastAsiaTheme="minorHAnsi"/>
    </w:rPr>
  </w:style>
  <w:style w:type="paragraph" w:customStyle="1" w:styleId="CE98FE60B80D411897AF404AB003B7DE7">
    <w:name w:val="CE98FE60B80D411897AF404AB003B7DE7"/>
    <w:rsid w:val="005672C7"/>
    <w:rPr>
      <w:rFonts w:eastAsiaTheme="minorHAnsi"/>
    </w:rPr>
  </w:style>
  <w:style w:type="paragraph" w:customStyle="1" w:styleId="276699DEA61549539FF7A8A747FA6B367">
    <w:name w:val="276699DEA61549539FF7A8A747FA6B367"/>
    <w:rsid w:val="005672C7"/>
    <w:rPr>
      <w:rFonts w:eastAsiaTheme="minorHAnsi"/>
    </w:rPr>
  </w:style>
  <w:style w:type="paragraph" w:customStyle="1" w:styleId="359AA042EDBA4049A689FC6D581E91F46">
    <w:name w:val="359AA042EDBA4049A689FC6D581E91F46"/>
    <w:rsid w:val="005672C7"/>
    <w:rPr>
      <w:rFonts w:eastAsiaTheme="minorHAnsi"/>
    </w:rPr>
  </w:style>
  <w:style w:type="paragraph" w:customStyle="1" w:styleId="63A2470775F840F7AF7C253CC611A43C6">
    <w:name w:val="63A2470775F840F7AF7C253CC611A43C6"/>
    <w:rsid w:val="005672C7"/>
    <w:rPr>
      <w:rFonts w:eastAsiaTheme="minorHAnsi"/>
    </w:rPr>
  </w:style>
  <w:style w:type="paragraph" w:customStyle="1" w:styleId="6896605709604E5FB78F690E7806B2C94">
    <w:name w:val="6896605709604E5FB78F690E7806B2C94"/>
    <w:rsid w:val="005672C7"/>
    <w:rPr>
      <w:rFonts w:eastAsiaTheme="minorHAnsi"/>
    </w:rPr>
  </w:style>
  <w:style w:type="paragraph" w:customStyle="1" w:styleId="8B892C617E654DDEA13E427347253B392">
    <w:name w:val="8B892C617E654DDEA13E427347253B392"/>
    <w:rsid w:val="005672C7"/>
    <w:rPr>
      <w:rFonts w:eastAsiaTheme="minorHAnsi"/>
    </w:rPr>
  </w:style>
  <w:style w:type="paragraph" w:customStyle="1" w:styleId="A9CA13D143564FEFB121ADF80258F7343">
    <w:name w:val="A9CA13D143564FEFB121ADF80258F7343"/>
    <w:rsid w:val="005672C7"/>
    <w:rPr>
      <w:rFonts w:eastAsiaTheme="minorHAnsi"/>
    </w:rPr>
  </w:style>
  <w:style w:type="paragraph" w:customStyle="1" w:styleId="94FCFE0727134D8D86137B127D7C9E361">
    <w:name w:val="94FCFE0727134D8D86137B127D7C9E361"/>
    <w:rsid w:val="005672C7"/>
    <w:rPr>
      <w:rFonts w:eastAsiaTheme="minorHAnsi"/>
    </w:rPr>
  </w:style>
  <w:style w:type="paragraph" w:customStyle="1" w:styleId="B07A0EF3E3124FE9AD480666ADF6534B6">
    <w:name w:val="B07A0EF3E3124FE9AD480666ADF6534B6"/>
    <w:rsid w:val="005672C7"/>
    <w:rPr>
      <w:rFonts w:eastAsiaTheme="minorHAnsi"/>
    </w:rPr>
  </w:style>
  <w:style w:type="paragraph" w:customStyle="1" w:styleId="7D2719811F0D4DF39F9901545D0F72436">
    <w:name w:val="7D2719811F0D4DF39F9901545D0F72436"/>
    <w:rsid w:val="005672C7"/>
    <w:rPr>
      <w:rFonts w:eastAsiaTheme="minorHAnsi"/>
    </w:rPr>
  </w:style>
  <w:style w:type="paragraph" w:customStyle="1" w:styleId="E3B827C70177493BB53ADEAB7F762EA46">
    <w:name w:val="E3B827C70177493BB53ADEAB7F762EA46"/>
    <w:rsid w:val="005672C7"/>
    <w:rPr>
      <w:rFonts w:eastAsiaTheme="minorHAnsi"/>
    </w:rPr>
  </w:style>
  <w:style w:type="paragraph" w:customStyle="1" w:styleId="5DA6552A4FD143FCBB1EFCA1778019566">
    <w:name w:val="5DA6552A4FD143FCBB1EFCA1778019566"/>
    <w:rsid w:val="005672C7"/>
    <w:rPr>
      <w:rFonts w:eastAsiaTheme="minorHAnsi"/>
    </w:rPr>
  </w:style>
  <w:style w:type="paragraph" w:customStyle="1" w:styleId="7E5BC56DA2974EF3A940E3BD5CB3244C6">
    <w:name w:val="7E5BC56DA2974EF3A940E3BD5CB3244C6"/>
    <w:rsid w:val="005672C7"/>
    <w:rPr>
      <w:rFonts w:eastAsiaTheme="minorHAnsi"/>
    </w:rPr>
  </w:style>
  <w:style w:type="paragraph" w:customStyle="1" w:styleId="0F28F35ABD6644C3A668DA546565B7496">
    <w:name w:val="0F28F35ABD6644C3A668DA546565B7496"/>
    <w:rsid w:val="005672C7"/>
    <w:rPr>
      <w:rFonts w:eastAsiaTheme="minorHAnsi"/>
    </w:rPr>
  </w:style>
  <w:style w:type="paragraph" w:customStyle="1" w:styleId="A325180A5EF6482AA6FF34309A5492AC6">
    <w:name w:val="A325180A5EF6482AA6FF34309A5492AC6"/>
    <w:rsid w:val="005672C7"/>
    <w:rPr>
      <w:rFonts w:eastAsiaTheme="minorHAnsi"/>
    </w:rPr>
  </w:style>
  <w:style w:type="paragraph" w:customStyle="1" w:styleId="45B1E135F5E74DBBB1523D77A765BDCB7">
    <w:name w:val="45B1E135F5E74DBBB1523D77A765BDCB7"/>
    <w:rsid w:val="005672C7"/>
    <w:rPr>
      <w:rFonts w:eastAsiaTheme="minorHAnsi"/>
    </w:rPr>
  </w:style>
  <w:style w:type="paragraph" w:customStyle="1" w:styleId="0CC2DE526E3C4758BE3B13B45DAC7CF66">
    <w:name w:val="0CC2DE526E3C4758BE3B13B45DAC7CF66"/>
    <w:rsid w:val="005672C7"/>
    <w:rPr>
      <w:rFonts w:eastAsiaTheme="minorHAnsi"/>
    </w:rPr>
  </w:style>
  <w:style w:type="paragraph" w:customStyle="1" w:styleId="811AEA7BAC2347D8BC322FFE3DEF885C6">
    <w:name w:val="811AEA7BAC2347D8BC322FFE3DEF885C6"/>
    <w:rsid w:val="005672C7"/>
    <w:rPr>
      <w:rFonts w:eastAsiaTheme="minorHAnsi"/>
    </w:rPr>
  </w:style>
  <w:style w:type="paragraph" w:customStyle="1" w:styleId="1F6A4875D50240489FD9E28E9D52930C6">
    <w:name w:val="1F6A4875D50240489FD9E28E9D52930C6"/>
    <w:rsid w:val="005672C7"/>
    <w:rPr>
      <w:rFonts w:eastAsiaTheme="minorHAnsi"/>
    </w:rPr>
  </w:style>
  <w:style w:type="paragraph" w:customStyle="1" w:styleId="70F385914C204692865B204F134655FD6">
    <w:name w:val="70F385914C204692865B204F134655FD6"/>
    <w:rsid w:val="005672C7"/>
    <w:rPr>
      <w:rFonts w:eastAsiaTheme="minorHAnsi"/>
    </w:rPr>
  </w:style>
  <w:style w:type="paragraph" w:customStyle="1" w:styleId="76CDC6B511754B7198FF356656E963E88">
    <w:name w:val="76CDC6B511754B7198FF356656E963E88"/>
    <w:rsid w:val="00F039DA"/>
    <w:rPr>
      <w:rFonts w:eastAsiaTheme="minorHAnsi"/>
    </w:rPr>
  </w:style>
  <w:style w:type="paragraph" w:customStyle="1" w:styleId="CE98FE60B80D411897AF404AB003B7DE8">
    <w:name w:val="CE98FE60B80D411897AF404AB003B7DE8"/>
    <w:rsid w:val="00F039DA"/>
    <w:rPr>
      <w:rFonts w:eastAsiaTheme="minorHAnsi"/>
    </w:rPr>
  </w:style>
  <w:style w:type="paragraph" w:customStyle="1" w:styleId="276699DEA61549539FF7A8A747FA6B368">
    <w:name w:val="276699DEA61549539FF7A8A747FA6B368"/>
    <w:rsid w:val="00F039DA"/>
    <w:rPr>
      <w:rFonts w:eastAsiaTheme="minorHAnsi"/>
    </w:rPr>
  </w:style>
  <w:style w:type="paragraph" w:customStyle="1" w:styleId="359AA042EDBA4049A689FC6D581E91F47">
    <w:name w:val="359AA042EDBA4049A689FC6D581E91F47"/>
    <w:rsid w:val="00F039DA"/>
    <w:rPr>
      <w:rFonts w:eastAsiaTheme="minorHAnsi"/>
    </w:rPr>
  </w:style>
  <w:style w:type="paragraph" w:customStyle="1" w:styleId="63A2470775F840F7AF7C253CC611A43C7">
    <w:name w:val="63A2470775F840F7AF7C253CC611A43C7"/>
    <w:rsid w:val="00F039DA"/>
    <w:rPr>
      <w:rFonts w:eastAsiaTheme="minorHAnsi"/>
    </w:rPr>
  </w:style>
  <w:style w:type="paragraph" w:customStyle="1" w:styleId="6896605709604E5FB78F690E7806B2C95">
    <w:name w:val="6896605709604E5FB78F690E7806B2C95"/>
    <w:rsid w:val="00F039DA"/>
    <w:rPr>
      <w:rFonts w:eastAsiaTheme="minorHAnsi"/>
    </w:rPr>
  </w:style>
  <w:style w:type="paragraph" w:customStyle="1" w:styleId="8B892C617E654DDEA13E427347253B393">
    <w:name w:val="8B892C617E654DDEA13E427347253B393"/>
    <w:rsid w:val="00F039DA"/>
    <w:rPr>
      <w:rFonts w:eastAsiaTheme="minorHAnsi"/>
    </w:rPr>
  </w:style>
  <w:style w:type="paragraph" w:customStyle="1" w:styleId="A9CA13D143564FEFB121ADF80258F7344">
    <w:name w:val="A9CA13D143564FEFB121ADF80258F7344"/>
    <w:rsid w:val="00F039DA"/>
    <w:rPr>
      <w:rFonts w:eastAsiaTheme="minorHAnsi"/>
    </w:rPr>
  </w:style>
  <w:style w:type="paragraph" w:customStyle="1" w:styleId="94FCFE0727134D8D86137B127D7C9E362">
    <w:name w:val="94FCFE0727134D8D86137B127D7C9E362"/>
    <w:rsid w:val="00F039DA"/>
    <w:rPr>
      <w:rFonts w:eastAsiaTheme="minorHAnsi"/>
    </w:rPr>
  </w:style>
  <w:style w:type="paragraph" w:customStyle="1" w:styleId="B07A0EF3E3124FE9AD480666ADF6534B7">
    <w:name w:val="B07A0EF3E3124FE9AD480666ADF6534B7"/>
    <w:rsid w:val="00F039DA"/>
    <w:rPr>
      <w:rFonts w:eastAsiaTheme="minorHAnsi"/>
    </w:rPr>
  </w:style>
  <w:style w:type="paragraph" w:customStyle="1" w:styleId="7D2719811F0D4DF39F9901545D0F72437">
    <w:name w:val="7D2719811F0D4DF39F9901545D0F72437"/>
    <w:rsid w:val="00F039DA"/>
    <w:rPr>
      <w:rFonts w:eastAsiaTheme="minorHAnsi"/>
    </w:rPr>
  </w:style>
  <w:style w:type="paragraph" w:customStyle="1" w:styleId="E3B827C70177493BB53ADEAB7F762EA47">
    <w:name w:val="E3B827C70177493BB53ADEAB7F762EA47"/>
    <w:rsid w:val="00F039DA"/>
    <w:rPr>
      <w:rFonts w:eastAsiaTheme="minorHAnsi"/>
    </w:rPr>
  </w:style>
  <w:style w:type="paragraph" w:customStyle="1" w:styleId="5DA6552A4FD143FCBB1EFCA1778019567">
    <w:name w:val="5DA6552A4FD143FCBB1EFCA1778019567"/>
    <w:rsid w:val="00F039DA"/>
    <w:rPr>
      <w:rFonts w:eastAsiaTheme="minorHAnsi"/>
    </w:rPr>
  </w:style>
  <w:style w:type="paragraph" w:customStyle="1" w:styleId="7E5BC56DA2974EF3A940E3BD5CB3244C7">
    <w:name w:val="7E5BC56DA2974EF3A940E3BD5CB3244C7"/>
    <w:rsid w:val="00F039DA"/>
    <w:rPr>
      <w:rFonts w:eastAsiaTheme="minorHAnsi"/>
    </w:rPr>
  </w:style>
  <w:style w:type="paragraph" w:customStyle="1" w:styleId="0F28F35ABD6644C3A668DA546565B7497">
    <w:name w:val="0F28F35ABD6644C3A668DA546565B7497"/>
    <w:rsid w:val="00F039DA"/>
    <w:rPr>
      <w:rFonts w:eastAsiaTheme="minorHAnsi"/>
    </w:rPr>
  </w:style>
  <w:style w:type="paragraph" w:customStyle="1" w:styleId="A325180A5EF6482AA6FF34309A5492AC7">
    <w:name w:val="A325180A5EF6482AA6FF34309A5492AC7"/>
    <w:rsid w:val="00F039DA"/>
    <w:rPr>
      <w:rFonts w:eastAsiaTheme="minorHAnsi"/>
    </w:rPr>
  </w:style>
  <w:style w:type="paragraph" w:customStyle="1" w:styleId="45B1E135F5E74DBBB1523D77A765BDCB8">
    <w:name w:val="45B1E135F5E74DBBB1523D77A765BDCB8"/>
    <w:rsid w:val="00F039DA"/>
    <w:rPr>
      <w:rFonts w:eastAsiaTheme="minorHAnsi"/>
    </w:rPr>
  </w:style>
  <w:style w:type="paragraph" w:customStyle="1" w:styleId="0CC2DE526E3C4758BE3B13B45DAC7CF67">
    <w:name w:val="0CC2DE526E3C4758BE3B13B45DAC7CF67"/>
    <w:rsid w:val="00F039DA"/>
    <w:rPr>
      <w:rFonts w:eastAsiaTheme="minorHAnsi"/>
    </w:rPr>
  </w:style>
  <w:style w:type="paragraph" w:customStyle="1" w:styleId="811AEA7BAC2347D8BC322FFE3DEF885C7">
    <w:name w:val="811AEA7BAC2347D8BC322FFE3DEF885C7"/>
    <w:rsid w:val="00F039DA"/>
    <w:rPr>
      <w:rFonts w:eastAsiaTheme="minorHAnsi"/>
    </w:rPr>
  </w:style>
  <w:style w:type="paragraph" w:customStyle="1" w:styleId="1F6A4875D50240489FD9E28E9D52930C7">
    <w:name w:val="1F6A4875D50240489FD9E28E9D52930C7"/>
    <w:rsid w:val="00F039DA"/>
    <w:rPr>
      <w:rFonts w:eastAsiaTheme="minorHAnsi"/>
    </w:rPr>
  </w:style>
  <w:style w:type="paragraph" w:customStyle="1" w:styleId="70F385914C204692865B204F134655FD7">
    <w:name w:val="70F385914C204692865B204F134655FD7"/>
    <w:rsid w:val="00F039DA"/>
    <w:rPr>
      <w:rFonts w:eastAsiaTheme="minorHAnsi"/>
    </w:rPr>
  </w:style>
  <w:style w:type="paragraph" w:customStyle="1" w:styleId="76CDC6B511754B7198FF356656E963E89">
    <w:name w:val="76CDC6B511754B7198FF356656E963E89"/>
    <w:rsid w:val="005D66D6"/>
    <w:rPr>
      <w:rFonts w:eastAsiaTheme="minorHAnsi"/>
    </w:rPr>
  </w:style>
  <w:style w:type="paragraph" w:customStyle="1" w:styleId="676F2762A6DC47B8AC0815DB5A65C6E5">
    <w:name w:val="676F2762A6DC47B8AC0815DB5A65C6E5"/>
    <w:rsid w:val="005D66D6"/>
    <w:rPr>
      <w:rFonts w:eastAsiaTheme="minorHAnsi"/>
    </w:rPr>
  </w:style>
  <w:style w:type="paragraph" w:customStyle="1" w:styleId="F09DAC77F8AB4087855160902DD854E6">
    <w:name w:val="F09DAC77F8AB4087855160902DD854E6"/>
    <w:rsid w:val="005D66D6"/>
    <w:rPr>
      <w:rFonts w:eastAsiaTheme="minorHAnsi"/>
    </w:rPr>
  </w:style>
  <w:style w:type="paragraph" w:customStyle="1" w:styleId="CE98FE60B80D411897AF404AB003B7DE9">
    <w:name w:val="CE98FE60B80D411897AF404AB003B7DE9"/>
    <w:rsid w:val="005D66D6"/>
    <w:rPr>
      <w:rFonts w:eastAsiaTheme="minorHAnsi"/>
    </w:rPr>
  </w:style>
  <w:style w:type="paragraph" w:customStyle="1" w:styleId="276699DEA61549539FF7A8A747FA6B369">
    <w:name w:val="276699DEA61549539FF7A8A747FA6B369"/>
    <w:rsid w:val="005D66D6"/>
    <w:rPr>
      <w:rFonts w:eastAsiaTheme="minorHAnsi"/>
    </w:rPr>
  </w:style>
  <w:style w:type="paragraph" w:customStyle="1" w:styleId="359AA042EDBA4049A689FC6D581E91F48">
    <w:name w:val="359AA042EDBA4049A689FC6D581E91F48"/>
    <w:rsid w:val="005D66D6"/>
    <w:rPr>
      <w:rFonts w:eastAsiaTheme="minorHAnsi"/>
    </w:rPr>
  </w:style>
  <w:style w:type="paragraph" w:customStyle="1" w:styleId="63A2470775F840F7AF7C253CC611A43C8">
    <w:name w:val="63A2470775F840F7AF7C253CC611A43C8"/>
    <w:rsid w:val="005D66D6"/>
    <w:rPr>
      <w:rFonts w:eastAsiaTheme="minorHAnsi"/>
    </w:rPr>
  </w:style>
  <w:style w:type="paragraph" w:customStyle="1" w:styleId="6896605709604E5FB78F690E7806B2C96">
    <w:name w:val="6896605709604E5FB78F690E7806B2C96"/>
    <w:rsid w:val="005D66D6"/>
    <w:rPr>
      <w:rFonts w:eastAsiaTheme="minorHAnsi"/>
    </w:rPr>
  </w:style>
  <w:style w:type="paragraph" w:customStyle="1" w:styleId="8B892C617E654DDEA13E427347253B394">
    <w:name w:val="8B892C617E654DDEA13E427347253B394"/>
    <w:rsid w:val="005D66D6"/>
    <w:rPr>
      <w:rFonts w:eastAsiaTheme="minorHAnsi"/>
    </w:rPr>
  </w:style>
  <w:style w:type="paragraph" w:customStyle="1" w:styleId="A9CA13D143564FEFB121ADF80258F7345">
    <w:name w:val="A9CA13D143564FEFB121ADF80258F7345"/>
    <w:rsid w:val="005D66D6"/>
    <w:rPr>
      <w:rFonts w:eastAsiaTheme="minorHAnsi"/>
    </w:rPr>
  </w:style>
  <w:style w:type="paragraph" w:customStyle="1" w:styleId="94FCFE0727134D8D86137B127D7C9E363">
    <w:name w:val="94FCFE0727134D8D86137B127D7C9E363"/>
    <w:rsid w:val="005D66D6"/>
    <w:rPr>
      <w:rFonts w:eastAsiaTheme="minorHAnsi"/>
    </w:rPr>
  </w:style>
  <w:style w:type="paragraph" w:customStyle="1" w:styleId="B07A0EF3E3124FE9AD480666ADF6534B8">
    <w:name w:val="B07A0EF3E3124FE9AD480666ADF6534B8"/>
    <w:rsid w:val="005D66D6"/>
    <w:rPr>
      <w:rFonts w:eastAsiaTheme="minorHAnsi"/>
    </w:rPr>
  </w:style>
  <w:style w:type="paragraph" w:customStyle="1" w:styleId="7D2719811F0D4DF39F9901545D0F72438">
    <w:name w:val="7D2719811F0D4DF39F9901545D0F72438"/>
    <w:rsid w:val="005D66D6"/>
    <w:rPr>
      <w:rFonts w:eastAsiaTheme="minorHAnsi"/>
    </w:rPr>
  </w:style>
  <w:style w:type="paragraph" w:customStyle="1" w:styleId="E3B827C70177493BB53ADEAB7F762EA48">
    <w:name w:val="E3B827C70177493BB53ADEAB7F762EA48"/>
    <w:rsid w:val="005D66D6"/>
    <w:rPr>
      <w:rFonts w:eastAsiaTheme="minorHAnsi"/>
    </w:rPr>
  </w:style>
  <w:style w:type="paragraph" w:customStyle="1" w:styleId="5DA6552A4FD143FCBB1EFCA1778019568">
    <w:name w:val="5DA6552A4FD143FCBB1EFCA1778019568"/>
    <w:rsid w:val="005D66D6"/>
    <w:rPr>
      <w:rFonts w:eastAsiaTheme="minorHAnsi"/>
    </w:rPr>
  </w:style>
  <w:style w:type="paragraph" w:customStyle="1" w:styleId="7E5BC56DA2974EF3A940E3BD5CB3244C8">
    <w:name w:val="7E5BC56DA2974EF3A940E3BD5CB3244C8"/>
    <w:rsid w:val="005D66D6"/>
    <w:rPr>
      <w:rFonts w:eastAsiaTheme="minorHAnsi"/>
    </w:rPr>
  </w:style>
  <w:style w:type="paragraph" w:customStyle="1" w:styleId="0F28F35ABD6644C3A668DA546565B7498">
    <w:name w:val="0F28F35ABD6644C3A668DA546565B7498"/>
    <w:rsid w:val="005D66D6"/>
    <w:rPr>
      <w:rFonts w:eastAsiaTheme="minorHAnsi"/>
    </w:rPr>
  </w:style>
  <w:style w:type="paragraph" w:customStyle="1" w:styleId="A325180A5EF6482AA6FF34309A5492AC8">
    <w:name w:val="A325180A5EF6482AA6FF34309A5492AC8"/>
    <w:rsid w:val="005D66D6"/>
    <w:rPr>
      <w:rFonts w:eastAsiaTheme="minorHAnsi"/>
    </w:rPr>
  </w:style>
  <w:style w:type="paragraph" w:customStyle="1" w:styleId="45B1E135F5E74DBBB1523D77A765BDCB9">
    <w:name w:val="45B1E135F5E74DBBB1523D77A765BDCB9"/>
    <w:rsid w:val="005D66D6"/>
    <w:rPr>
      <w:rFonts w:eastAsiaTheme="minorHAnsi"/>
    </w:rPr>
  </w:style>
  <w:style w:type="paragraph" w:customStyle="1" w:styleId="0CC2DE526E3C4758BE3B13B45DAC7CF68">
    <w:name w:val="0CC2DE526E3C4758BE3B13B45DAC7CF68"/>
    <w:rsid w:val="005D66D6"/>
    <w:rPr>
      <w:rFonts w:eastAsiaTheme="minorHAnsi"/>
    </w:rPr>
  </w:style>
  <w:style w:type="paragraph" w:customStyle="1" w:styleId="811AEA7BAC2347D8BC322FFE3DEF885C8">
    <w:name w:val="811AEA7BAC2347D8BC322FFE3DEF885C8"/>
    <w:rsid w:val="005D66D6"/>
    <w:rPr>
      <w:rFonts w:eastAsiaTheme="minorHAnsi"/>
    </w:rPr>
  </w:style>
  <w:style w:type="paragraph" w:customStyle="1" w:styleId="1F6A4875D50240489FD9E28E9D52930C8">
    <w:name w:val="1F6A4875D50240489FD9E28E9D52930C8"/>
    <w:rsid w:val="005D66D6"/>
    <w:rPr>
      <w:rFonts w:eastAsiaTheme="minorHAnsi"/>
    </w:rPr>
  </w:style>
  <w:style w:type="paragraph" w:customStyle="1" w:styleId="70F385914C204692865B204F134655FD8">
    <w:name w:val="70F385914C204692865B204F134655FD8"/>
    <w:rsid w:val="005D66D6"/>
    <w:rPr>
      <w:rFonts w:eastAsiaTheme="minorHAnsi"/>
    </w:rPr>
  </w:style>
  <w:style w:type="paragraph" w:customStyle="1" w:styleId="76CDC6B511754B7198FF356656E963E810">
    <w:name w:val="76CDC6B511754B7198FF356656E963E810"/>
    <w:rsid w:val="005D66D6"/>
    <w:rPr>
      <w:rFonts w:eastAsiaTheme="minorHAnsi"/>
    </w:rPr>
  </w:style>
  <w:style w:type="paragraph" w:customStyle="1" w:styleId="676F2762A6DC47B8AC0815DB5A65C6E51">
    <w:name w:val="676F2762A6DC47B8AC0815DB5A65C6E51"/>
    <w:rsid w:val="005D66D6"/>
    <w:rPr>
      <w:rFonts w:eastAsiaTheme="minorHAnsi"/>
    </w:rPr>
  </w:style>
  <w:style w:type="paragraph" w:customStyle="1" w:styleId="F09DAC77F8AB4087855160902DD854E61">
    <w:name w:val="F09DAC77F8AB4087855160902DD854E61"/>
    <w:rsid w:val="005D66D6"/>
    <w:rPr>
      <w:rFonts w:eastAsiaTheme="minorHAnsi"/>
    </w:rPr>
  </w:style>
  <w:style w:type="paragraph" w:customStyle="1" w:styleId="CE98FE60B80D411897AF404AB003B7DE10">
    <w:name w:val="CE98FE60B80D411897AF404AB003B7DE10"/>
    <w:rsid w:val="005D66D6"/>
    <w:rPr>
      <w:rFonts w:eastAsiaTheme="minorHAnsi"/>
    </w:rPr>
  </w:style>
  <w:style w:type="paragraph" w:customStyle="1" w:styleId="276699DEA61549539FF7A8A747FA6B3610">
    <w:name w:val="276699DEA61549539FF7A8A747FA6B3610"/>
    <w:rsid w:val="005D66D6"/>
    <w:rPr>
      <w:rFonts w:eastAsiaTheme="minorHAnsi"/>
    </w:rPr>
  </w:style>
  <w:style w:type="paragraph" w:customStyle="1" w:styleId="359AA042EDBA4049A689FC6D581E91F49">
    <w:name w:val="359AA042EDBA4049A689FC6D581E91F49"/>
    <w:rsid w:val="005D66D6"/>
    <w:rPr>
      <w:rFonts w:eastAsiaTheme="minorHAnsi"/>
    </w:rPr>
  </w:style>
  <w:style w:type="paragraph" w:customStyle="1" w:styleId="63A2470775F840F7AF7C253CC611A43C9">
    <w:name w:val="63A2470775F840F7AF7C253CC611A43C9"/>
    <w:rsid w:val="005D66D6"/>
    <w:rPr>
      <w:rFonts w:eastAsiaTheme="minorHAnsi"/>
    </w:rPr>
  </w:style>
  <w:style w:type="paragraph" w:customStyle="1" w:styleId="B44A1624F05142CA89670B2F4151FC4B">
    <w:name w:val="B44A1624F05142CA89670B2F4151FC4B"/>
    <w:rsid w:val="005D66D6"/>
    <w:rPr>
      <w:rFonts w:eastAsiaTheme="minorHAnsi"/>
    </w:rPr>
  </w:style>
  <w:style w:type="paragraph" w:customStyle="1" w:styleId="6896605709604E5FB78F690E7806B2C97">
    <w:name w:val="6896605709604E5FB78F690E7806B2C97"/>
    <w:rsid w:val="005D66D6"/>
    <w:rPr>
      <w:rFonts w:eastAsiaTheme="minorHAnsi"/>
    </w:rPr>
  </w:style>
  <w:style w:type="paragraph" w:customStyle="1" w:styleId="8B892C617E654DDEA13E427347253B395">
    <w:name w:val="8B892C617E654DDEA13E427347253B395"/>
    <w:rsid w:val="005D66D6"/>
    <w:rPr>
      <w:rFonts w:eastAsiaTheme="minorHAnsi"/>
    </w:rPr>
  </w:style>
  <w:style w:type="paragraph" w:customStyle="1" w:styleId="A9CA13D143564FEFB121ADF80258F7346">
    <w:name w:val="A9CA13D143564FEFB121ADF80258F7346"/>
    <w:rsid w:val="005D66D6"/>
    <w:rPr>
      <w:rFonts w:eastAsiaTheme="minorHAnsi"/>
    </w:rPr>
  </w:style>
  <w:style w:type="paragraph" w:customStyle="1" w:styleId="94FCFE0727134D8D86137B127D7C9E364">
    <w:name w:val="94FCFE0727134D8D86137B127D7C9E364"/>
    <w:rsid w:val="005D66D6"/>
    <w:rPr>
      <w:rFonts w:eastAsiaTheme="minorHAnsi"/>
    </w:rPr>
  </w:style>
  <w:style w:type="paragraph" w:customStyle="1" w:styleId="B07A0EF3E3124FE9AD480666ADF6534B9">
    <w:name w:val="B07A0EF3E3124FE9AD480666ADF6534B9"/>
    <w:rsid w:val="005D66D6"/>
    <w:rPr>
      <w:rFonts w:eastAsiaTheme="minorHAnsi"/>
    </w:rPr>
  </w:style>
  <w:style w:type="paragraph" w:customStyle="1" w:styleId="7D2719811F0D4DF39F9901545D0F72439">
    <w:name w:val="7D2719811F0D4DF39F9901545D0F72439"/>
    <w:rsid w:val="005D66D6"/>
    <w:rPr>
      <w:rFonts w:eastAsiaTheme="minorHAnsi"/>
    </w:rPr>
  </w:style>
  <w:style w:type="paragraph" w:customStyle="1" w:styleId="E3B827C70177493BB53ADEAB7F762EA49">
    <w:name w:val="E3B827C70177493BB53ADEAB7F762EA49"/>
    <w:rsid w:val="005D66D6"/>
    <w:rPr>
      <w:rFonts w:eastAsiaTheme="minorHAnsi"/>
    </w:rPr>
  </w:style>
  <w:style w:type="paragraph" w:customStyle="1" w:styleId="5DA6552A4FD143FCBB1EFCA1778019569">
    <w:name w:val="5DA6552A4FD143FCBB1EFCA1778019569"/>
    <w:rsid w:val="005D66D6"/>
    <w:rPr>
      <w:rFonts w:eastAsiaTheme="minorHAnsi"/>
    </w:rPr>
  </w:style>
  <w:style w:type="paragraph" w:customStyle="1" w:styleId="7E5BC56DA2974EF3A940E3BD5CB3244C9">
    <w:name w:val="7E5BC56DA2974EF3A940E3BD5CB3244C9"/>
    <w:rsid w:val="005D66D6"/>
    <w:rPr>
      <w:rFonts w:eastAsiaTheme="minorHAnsi"/>
    </w:rPr>
  </w:style>
  <w:style w:type="paragraph" w:customStyle="1" w:styleId="0F28F35ABD6644C3A668DA546565B7499">
    <w:name w:val="0F28F35ABD6644C3A668DA546565B7499"/>
    <w:rsid w:val="005D66D6"/>
    <w:rPr>
      <w:rFonts w:eastAsiaTheme="minorHAnsi"/>
    </w:rPr>
  </w:style>
  <w:style w:type="paragraph" w:customStyle="1" w:styleId="A325180A5EF6482AA6FF34309A5492AC9">
    <w:name w:val="A325180A5EF6482AA6FF34309A5492AC9"/>
    <w:rsid w:val="005D66D6"/>
    <w:rPr>
      <w:rFonts w:eastAsiaTheme="minorHAnsi"/>
    </w:rPr>
  </w:style>
  <w:style w:type="paragraph" w:customStyle="1" w:styleId="45B1E135F5E74DBBB1523D77A765BDCB10">
    <w:name w:val="45B1E135F5E74DBBB1523D77A765BDCB10"/>
    <w:rsid w:val="005D66D6"/>
    <w:rPr>
      <w:rFonts w:eastAsiaTheme="minorHAnsi"/>
    </w:rPr>
  </w:style>
  <w:style w:type="paragraph" w:customStyle="1" w:styleId="0CC2DE526E3C4758BE3B13B45DAC7CF69">
    <w:name w:val="0CC2DE526E3C4758BE3B13B45DAC7CF69"/>
    <w:rsid w:val="005D66D6"/>
    <w:rPr>
      <w:rFonts w:eastAsiaTheme="minorHAnsi"/>
    </w:rPr>
  </w:style>
  <w:style w:type="paragraph" w:customStyle="1" w:styleId="811AEA7BAC2347D8BC322FFE3DEF885C9">
    <w:name w:val="811AEA7BAC2347D8BC322FFE3DEF885C9"/>
    <w:rsid w:val="005D66D6"/>
    <w:rPr>
      <w:rFonts w:eastAsiaTheme="minorHAnsi"/>
    </w:rPr>
  </w:style>
  <w:style w:type="paragraph" w:customStyle="1" w:styleId="1F6A4875D50240489FD9E28E9D52930C9">
    <w:name w:val="1F6A4875D50240489FD9E28E9D52930C9"/>
    <w:rsid w:val="005D66D6"/>
    <w:rPr>
      <w:rFonts w:eastAsiaTheme="minorHAnsi"/>
    </w:rPr>
  </w:style>
  <w:style w:type="paragraph" w:customStyle="1" w:styleId="70F385914C204692865B204F134655FD9">
    <w:name w:val="70F385914C204692865B204F134655FD9"/>
    <w:rsid w:val="005D66D6"/>
    <w:rPr>
      <w:rFonts w:eastAsiaTheme="minorHAnsi"/>
    </w:rPr>
  </w:style>
  <w:style w:type="paragraph" w:customStyle="1" w:styleId="65F0B79C4BAE45F6B212EDE10C98118D">
    <w:name w:val="65F0B79C4BAE45F6B212EDE10C98118D"/>
    <w:rsid w:val="00345FC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4B4B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2A7B6F1E46774DBD5C7F1DD129BFD5" ma:contentTypeVersion="4" ma:contentTypeDescription="Create a new document." ma:contentTypeScope="" ma:versionID="15bd51e93a69a96024dcb2415bd3bf46">
  <xsd:schema xmlns:xsd="http://www.w3.org/2001/XMLSchema" xmlns:xs="http://www.w3.org/2001/XMLSchema" xmlns:p="http://schemas.microsoft.com/office/2006/metadata/properties" xmlns:ns1="http://schemas.microsoft.com/sharepoint/v3" xmlns:ns2="9c16dc54-5a24-4afd-a61c-664ec7eab416" targetNamespace="http://schemas.microsoft.com/office/2006/metadata/properties" ma:root="true" ma:fieldsID="a0860fcfb153a9e8d6d1856a0bd2c86a" ns1:_="" ns2:_="">
    <xsd:import namespace="http://schemas.microsoft.com/sharepoint/v3"/>
    <xsd:import namespace="9c16dc54-5a24-4afd-a61c-664ec7eab416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6dc54-5a24-4afd-a61c-664ec7eab41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9346C-B13E-4625-BBBE-9467026303F7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9065A9-F5D7-4C6D-A1E1-8CDD021507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25CCF-E31F-47EE-8B00-81CCAD8C4A8E}"/>
</file>

<file path=customXml/itemProps4.xml><?xml version="1.0" encoding="utf-8"?>
<ds:datastoreItem xmlns:ds="http://schemas.openxmlformats.org/officeDocument/2006/customXml" ds:itemID="{75AE8949-7EA2-4208-8DDF-046A53BB0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OWOD%20Construction%20Notification.dotx</Template>
  <TotalTime>61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Kentucky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Littleton, Jeremiah  (KYTC)</dc:creator>
  <cp:keywords/>
  <dc:description/>
  <cp:lastModifiedBy>Littleton, Jeremiah  (KYTC)</cp:lastModifiedBy>
  <cp:revision>8</cp:revision>
  <cp:lastPrinted>2012-08-29T12:02:00Z</cp:lastPrinted>
  <dcterms:created xsi:type="dcterms:W3CDTF">2011-07-22T17:37:00Z</dcterms:created>
  <dcterms:modified xsi:type="dcterms:W3CDTF">2012-08-29T12:21:00Z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0x010100112A7B6F1E46774DBD5C7F1DD129BFD5</vt:lpwstr>
  </property>
</Properties>
</file>